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7C" w:rsidRDefault="0032697C" w:rsidP="009D2867">
      <w:pPr>
        <w:spacing w:before="100" w:beforeAutospacing="1" w:after="100" w:afterAutospacing="1" w:line="240" w:lineRule="auto"/>
        <w:jc w:val="center"/>
        <w:rPr>
          <w:rFonts w:ascii="Browallia New" w:hAnsi="Browallia New" w:cs="Browallia New"/>
          <w:b/>
          <w:bCs/>
        </w:rPr>
      </w:pPr>
      <w:r w:rsidRPr="009D2867">
        <w:rPr>
          <w:rFonts w:ascii="Browallia New" w:hAnsi="Browallia New" w:cs="Browallia New"/>
          <w:b/>
          <w:bCs/>
          <w:cs/>
        </w:rPr>
        <w:t>การรับสมัครนิสิตนักศึกษาเข้าร่วมปฏิบัติงาน</w:t>
      </w:r>
    </w:p>
    <w:p w:rsidR="0032697C" w:rsidRPr="009D2867" w:rsidRDefault="0032697C" w:rsidP="009D2867">
      <w:pPr>
        <w:spacing w:before="100" w:beforeAutospacing="1" w:after="100" w:afterAutospacing="1" w:line="240" w:lineRule="auto"/>
        <w:jc w:val="center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b/>
          <w:bCs/>
          <w:cs/>
        </w:rPr>
        <w:t>ในการประชุม</w:t>
      </w:r>
      <w:r w:rsidRPr="009D2867">
        <w:rPr>
          <w:rFonts w:ascii="Browallia New" w:hAnsi="Browallia New" w:cs="Browallia New"/>
          <w:b/>
          <w:bCs/>
        </w:rPr>
        <w:t xml:space="preserve"> World Economic Forum on East Asia 2012</w:t>
      </w:r>
    </w:p>
    <w:p w:rsidR="0032697C" w:rsidRPr="009D2867" w:rsidRDefault="0032697C" w:rsidP="009D2867">
      <w:pPr>
        <w:spacing w:before="100" w:beforeAutospacing="1" w:after="100" w:afterAutospacing="1" w:line="240" w:lineRule="auto"/>
        <w:ind w:firstLine="720"/>
        <w:jc w:val="thaiDistribute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 xml:space="preserve">ตามที่ประเทศไทยจะเป็นเจ้าภาพจัดการประชุม </w:t>
      </w:r>
      <w:r w:rsidRPr="009D2867">
        <w:rPr>
          <w:rFonts w:ascii="Browallia New" w:hAnsi="Browallia New" w:cs="Browallia New"/>
        </w:rPr>
        <w:t xml:space="preserve">World Economic Forum on East Asia </w:t>
      </w:r>
      <w:r w:rsidRPr="009D2867">
        <w:rPr>
          <w:rFonts w:ascii="Browallia New" w:hAnsi="Browallia New" w:cs="Browallia New"/>
          <w:cs/>
        </w:rPr>
        <w:t>ระหว่างวันที่</w:t>
      </w:r>
      <w:r w:rsidRPr="009D2867">
        <w:rPr>
          <w:rFonts w:ascii="Browallia New" w:hAnsi="Browallia New" w:cs="Browallia New"/>
        </w:rPr>
        <w:t xml:space="preserve"> 30 </w:t>
      </w:r>
      <w:r w:rsidRPr="009D2867">
        <w:rPr>
          <w:rFonts w:ascii="Browallia New" w:hAnsi="Browallia New" w:cs="Browallia New"/>
          <w:cs/>
        </w:rPr>
        <w:t xml:space="preserve">พฤษภาคม </w:t>
      </w:r>
      <w:r w:rsidRPr="009D2867">
        <w:rPr>
          <w:rFonts w:ascii="Browallia New" w:hAnsi="Browallia New" w:cs="Browallia New"/>
        </w:rPr>
        <w:t xml:space="preserve">– 1 </w:t>
      </w:r>
      <w:r w:rsidRPr="009D2867">
        <w:rPr>
          <w:rFonts w:ascii="Browallia New" w:hAnsi="Browallia New" w:cs="Browallia New"/>
          <w:cs/>
        </w:rPr>
        <w:t xml:space="preserve">มิถุนายน </w:t>
      </w:r>
      <w:r w:rsidRPr="009D2867">
        <w:rPr>
          <w:rFonts w:ascii="Browallia New" w:hAnsi="Browallia New" w:cs="Browallia New"/>
        </w:rPr>
        <w:t>2555  </w:t>
      </w:r>
      <w:r w:rsidRPr="009D2867">
        <w:rPr>
          <w:rFonts w:ascii="Browallia New" w:hAnsi="Browallia New" w:cs="Browallia New"/>
          <w:cs/>
        </w:rPr>
        <w:t>ณ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โรงแรมแชงกรีลา กรุงเทพฯ</w:t>
      </w:r>
      <w:r w:rsidRPr="009D2867">
        <w:rPr>
          <w:rFonts w:ascii="Browallia New" w:hAnsi="Browallia New" w:cs="Browallia New"/>
        </w:rPr>
        <w:t xml:space="preserve">  </w:t>
      </w:r>
      <w:r w:rsidRPr="009D2867">
        <w:rPr>
          <w:rFonts w:ascii="Browallia New" w:hAnsi="Browallia New" w:cs="Browallia New"/>
          <w:cs/>
        </w:rPr>
        <w:t>ซึ่งเป็นการประชุมระดับภูมิภาคเอเชียตะวันออกของ</w:t>
      </w:r>
      <w:r w:rsidRPr="009D2867">
        <w:rPr>
          <w:rFonts w:ascii="Browallia New" w:hAnsi="Browallia New" w:cs="Browallia New"/>
        </w:rPr>
        <w:t xml:space="preserve"> World Economic Forum (WEF) </w:t>
      </w:r>
      <w:r w:rsidRPr="009D2867">
        <w:rPr>
          <w:rFonts w:ascii="Browallia New" w:hAnsi="Browallia New" w:cs="Browallia New"/>
          <w:cs/>
        </w:rPr>
        <w:t>เพื่อเสนอแนะทิศทางในการกำหนดนโยบายด้านเศรษฐกิจ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สังคม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และการพัฒนาในระดับระหว่างประเทศ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และ</w:t>
      </w:r>
      <w:r>
        <w:rPr>
          <w:rFonts w:ascii="Browallia New" w:hAnsi="Browallia New" w:cs="Browallia New"/>
          <w:cs/>
        </w:rPr>
        <w:t>เป็นเวทีหารือที่มีความสำคัญระดับ</w:t>
      </w:r>
      <w:r w:rsidRPr="009D2867">
        <w:rPr>
          <w:rFonts w:ascii="Browallia New" w:hAnsi="Browallia New" w:cs="Browallia New"/>
          <w:cs/>
        </w:rPr>
        <w:t>นานาชาติ</w:t>
      </w:r>
      <w:r w:rsidRPr="009D2867">
        <w:rPr>
          <w:rFonts w:ascii="Browallia New" w:hAnsi="Browallia New" w:cs="Browallia New"/>
        </w:rPr>
        <w:t xml:space="preserve">  </w:t>
      </w:r>
      <w:r w:rsidRPr="009D2867">
        <w:rPr>
          <w:rFonts w:ascii="Browallia New" w:hAnsi="Browallia New" w:cs="Browallia New"/>
          <w:cs/>
        </w:rPr>
        <w:t>โดยจะมีผู้บริหารระดับสูงจากภาคเอกชนทั่วโลก</w:t>
      </w:r>
      <w:r w:rsidRPr="009D2867">
        <w:rPr>
          <w:rFonts w:ascii="Browallia New" w:hAnsi="Browallia New" w:cs="Browallia New"/>
        </w:rPr>
        <w:t xml:space="preserve">  </w:t>
      </w:r>
      <w:r w:rsidRPr="009D2867">
        <w:rPr>
          <w:rFonts w:ascii="Browallia New" w:hAnsi="Browallia New" w:cs="Browallia New"/>
          <w:cs/>
        </w:rPr>
        <w:t>ผู้นำจากภาครัฐ</w:t>
      </w:r>
      <w:r w:rsidRPr="009D2867">
        <w:rPr>
          <w:rFonts w:ascii="Browallia New" w:hAnsi="Browallia New" w:cs="Browallia New"/>
        </w:rPr>
        <w:t xml:space="preserve">  </w:t>
      </w:r>
      <w:r w:rsidRPr="009D2867">
        <w:rPr>
          <w:rFonts w:ascii="Browallia New" w:hAnsi="Browallia New" w:cs="Browallia New"/>
          <w:cs/>
        </w:rPr>
        <w:t>นักวิชาการ</w:t>
      </w:r>
      <w:r w:rsidRPr="009D2867">
        <w:rPr>
          <w:rFonts w:ascii="Browallia New" w:hAnsi="Browallia New" w:cs="Browallia New"/>
        </w:rPr>
        <w:t xml:space="preserve">  </w:t>
      </w:r>
      <w:r w:rsidRPr="009D2867">
        <w:rPr>
          <w:rFonts w:ascii="Browallia New" w:hAnsi="Browallia New" w:cs="Browallia New"/>
          <w:cs/>
        </w:rPr>
        <w:t xml:space="preserve">และสื่อมวลชนชั้นนำเข้าร่วมงานประมาณ </w:t>
      </w:r>
      <w:r w:rsidRPr="009D2867">
        <w:rPr>
          <w:rFonts w:ascii="Browallia New" w:hAnsi="Browallia New" w:cs="Browallia New"/>
        </w:rPr>
        <w:t xml:space="preserve">500 </w:t>
      </w:r>
      <w:r w:rsidRPr="009D2867">
        <w:rPr>
          <w:rFonts w:ascii="Browallia New" w:hAnsi="Browallia New" w:cs="Browallia New"/>
          <w:cs/>
        </w:rPr>
        <w:t>คน นั้น</w:t>
      </w:r>
      <w:r>
        <w:rPr>
          <w:rFonts w:ascii="Browallia New" w:hAnsi="Browallia New" w:cs="Browallia New"/>
          <w:cs/>
        </w:rPr>
        <w:t xml:space="preserve"> </w:t>
      </w:r>
      <w:r w:rsidRPr="009D2867">
        <w:rPr>
          <w:rFonts w:ascii="Browallia New" w:hAnsi="Browallia New" w:cs="Browallia New"/>
        </w:rPr>
        <w:t xml:space="preserve">WEF </w:t>
      </w:r>
      <w:r w:rsidRPr="009D2867">
        <w:rPr>
          <w:rFonts w:ascii="Browallia New" w:hAnsi="Browallia New" w:cs="Browallia New"/>
          <w:cs/>
        </w:rPr>
        <w:t>มีความประสงค์จะรับสมัครนิสิตนักศึกษาร่วมปฏิบัติงานในประชุม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โดยได้รับค่าตอบแทน และประกาศนียบัตรเมื่อเสร็จสิ้นการประชุม</w:t>
      </w:r>
    </w:p>
    <w:p w:rsidR="0032697C" w:rsidRPr="009D2867" w:rsidRDefault="0032697C" w:rsidP="009D2867">
      <w:p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b/>
          <w:bCs/>
          <w:cs/>
        </w:rPr>
        <w:t>คุณสมบัติผู้สมัคร</w:t>
      </w:r>
    </w:p>
    <w:p w:rsidR="0032697C" w:rsidRPr="009D2867" w:rsidRDefault="0032697C" w:rsidP="009D2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เป็นนิสิตนักศึกษาระดับ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 xml:space="preserve">ป.ตรี ชั้นปีที่ </w:t>
      </w:r>
      <w:r w:rsidRPr="009D2867">
        <w:rPr>
          <w:rFonts w:ascii="Browallia New" w:hAnsi="Browallia New" w:cs="Browallia New"/>
        </w:rPr>
        <w:t xml:space="preserve">3 </w:t>
      </w:r>
      <w:r w:rsidRPr="009D2867">
        <w:rPr>
          <w:rFonts w:ascii="Browallia New" w:hAnsi="Browallia New" w:cs="Browallia New"/>
          <w:cs/>
        </w:rPr>
        <w:t>ขึ้นไป ป.โท หรือ ป.เอก</w:t>
      </w:r>
    </w:p>
    <w:p w:rsidR="0032697C" w:rsidRPr="009D2867" w:rsidRDefault="0032697C" w:rsidP="009D2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อายุระหว่าง</w:t>
      </w:r>
      <w:r w:rsidRPr="009D2867">
        <w:rPr>
          <w:rFonts w:ascii="Browallia New" w:hAnsi="Browallia New" w:cs="Browallia New"/>
        </w:rPr>
        <w:t xml:space="preserve"> 20 - 30 </w:t>
      </w:r>
      <w:r w:rsidRPr="009D2867">
        <w:rPr>
          <w:rFonts w:ascii="Browallia New" w:hAnsi="Browallia New" w:cs="Browallia New"/>
          <w:cs/>
        </w:rPr>
        <w:t>ปี</w:t>
      </w:r>
    </w:p>
    <w:p w:rsidR="0032697C" w:rsidRPr="009D2867" w:rsidRDefault="0032697C" w:rsidP="009D2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สามารถใช้ภาษาอังกฤษได้อย่างดีมาก</w:t>
      </w:r>
    </w:p>
    <w:p w:rsidR="0032697C" w:rsidRPr="009D2867" w:rsidRDefault="0032697C" w:rsidP="009D2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มีสุขภาพแข็งแรง</w:t>
      </w:r>
    </w:p>
    <w:p w:rsidR="0032697C" w:rsidRPr="009D2867" w:rsidRDefault="0032697C" w:rsidP="009D2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มีใจรักในการบริการและสามารถปฏิบัติงานภายใต้ความกดดัน</w:t>
      </w:r>
    </w:p>
    <w:p w:rsidR="0032697C" w:rsidRPr="009D2867" w:rsidRDefault="0032697C" w:rsidP="009D2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ไม่มีประวัติอาชญากรรม</w:t>
      </w:r>
    </w:p>
    <w:p w:rsidR="0032697C" w:rsidRPr="009D2867" w:rsidRDefault="0032697C" w:rsidP="009D2867">
      <w:p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b/>
          <w:bCs/>
          <w:cs/>
        </w:rPr>
        <w:t>เอกสารประกอบการสมัคร</w:t>
      </w:r>
    </w:p>
    <w:p w:rsidR="0032697C" w:rsidRPr="009D2867" w:rsidRDefault="0032697C" w:rsidP="009D2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ใบสมัคร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พร้อมรูปถ่ายที่แสดงความเป็นตัวตนของนิสิตนักศึกษา</w:t>
      </w:r>
      <w:r w:rsidRPr="009D2867">
        <w:rPr>
          <w:rFonts w:ascii="Browallia New" w:hAnsi="Browallia New" w:cs="Browallia New"/>
        </w:rPr>
        <w:t xml:space="preserve"> (</w:t>
      </w:r>
      <w:r w:rsidRPr="009D2867">
        <w:rPr>
          <w:rFonts w:ascii="Browallia New" w:hAnsi="Browallia New" w:cs="Browallia New"/>
          <w:cs/>
        </w:rPr>
        <w:t>เป็นรูปที่สุภาพ)</w:t>
      </w:r>
    </w:p>
    <w:p w:rsidR="0032697C" w:rsidRPr="009D2867" w:rsidRDefault="0032697C" w:rsidP="009D2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สำเนาทะเบียนบ้าน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และบัตรประชาชน</w:t>
      </w:r>
    </w:p>
    <w:p w:rsidR="0032697C" w:rsidRPr="009D2867" w:rsidRDefault="0032697C" w:rsidP="009D2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ประวัตินักศึกษา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 xml:space="preserve">ความยาว </w:t>
      </w:r>
      <w:r w:rsidRPr="009D2867">
        <w:rPr>
          <w:rFonts w:ascii="Browallia New" w:hAnsi="Browallia New" w:cs="Browallia New"/>
        </w:rPr>
        <w:t xml:space="preserve">1 </w:t>
      </w:r>
      <w:r w:rsidRPr="009D2867">
        <w:rPr>
          <w:rFonts w:ascii="Browallia New" w:hAnsi="Browallia New" w:cs="Browallia New"/>
          <w:cs/>
        </w:rPr>
        <w:t xml:space="preserve">หน้ากระดาษ </w:t>
      </w:r>
      <w:r w:rsidRPr="009D2867">
        <w:rPr>
          <w:rFonts w:ascii="Browallia New" w:hAnsi="Browallia New" w:cs="Browallia New"/>
        </w:rPr>
        <w:t>A4</w:t>
      </w:r>
    </w:p>
    <w:p w:rsidR="0032697C" w:rsidRPr="009D2867" w:rsidRDefault="0032697C" w:rsidP="009D2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</w:rPr>
        <w:t xml:space="preserve">Statement of purpose </w:t>
      </w:r>
      <w:r w:rsidRPr="009D2867">
        <w:rPr>
          <w:rFonts w:ascii="Browallia New" w:hAnsi="Browallia New" w:cs="Browallia New"/>
          <w:cs/>
        </w:rPr>
        <w:t xml:space="preserve">ความยาว </w:t>
      </w:r>
      <w:r w:rsidRPr="009D2867">
        <w:rPr>
          <w:rFonts w:ascii="Browallia New" w:hAnsi="Browallia New" w:cs="Browallia New"/>
        </w:rPr>
        <w:t xml:space="preserve">1 </w:t>
      </w:r>
      <w:r w:rsidRPr="009D2867">
        <w:rPr>
          <w:rFonts w:ascii="Browallia New" w:hAnsi="Browallia New" w:cs="Browallia New"/>
          <w:cs/>
        </w:rPr>
        <w:t xml:space="preserve">หน้ากระดาษ </w:t>
      </w:r>
      <w:r w:rsidRPr="009D2867">
        <w:rPr>
          <w:rFonts w:ascii="Browallia New" w:hAnsi="Browallia New" w:cs="Browallia New"/>
        </w:rPr>
        <w:t>A4</w:t>
      </w:r>
    </w:p>
    <w:p w:rsidR="0032697C" w:rsidRPr="009D2867" w:rsidRDefault="0032697C" w:rsidP="009D2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เอกสารการผ่านงาน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หรือผ่านการฝึกอบรม หรือผ่านการทดสอบด้านภาษา</w:t>
      </w:r>
      <w:r w:rsidRPr="009D2867">
        <w:rPr>
          <w:rFonts w:ascii="Browallia New" w:hAnsi="Browallia New" w:cs="Browallia New"/>
        </w:rPr>
        <w:t xml:space="preserve"> (</w:t>
      </w:r>
      <w:r w:rsidRPr="009D2867">
        <w:rPr>
          <w:rFonts w:ascii="Browallia New" w:hAnsi="Browallia New" w:cs="Browallia New"/>
          <w:cs/>
        </w:rPr>
        <w:t>ถ้ามี)</w:t>
      </w:r>
    </w:p>
    <w:p w:rsidR="0032697C" w:rsidRPr="009D2867" w:rsidRDefault="0032697C" w:rsidP="009D2867">
      <w:pPr>
        <w:spacing w:before="100" w:beforeAutospacing="1" w:after="100" w:afterAutospacing="1" w:line="240" w:lineRule="auto"/>
        <w:rPr>
          <w:rFonts w:ascii="Browallia New" w:hAnsi="Browallia New" w:cs="Browallia New"/>
          <w:b/>
          <w:bCs/>
        </w:rPr>
      </w:pPr>
      <w:r w:rsidRPr="009D2867">
        <w:rPr>
          <w:rFonts w:ascii="Browallia New" w:hAnsi="Browallia New" w:cs="Browallia New"/>
          <w:b/>
          <w:bCs/>
          <w:cs/>
        </w:rPr>
        <w:t>จำนวนรับ</w:t>
      </w:r>
      <w:r>
        <w:rPr>
          <w:rFonts w:ascii="Browallia New" w:hAnsi="Browallia New" w:cs="Browallia New"/>
          <w:b/>
          <w:bCs/>
          <w:cs/>
        </w:rPr>
        <w:t xml:space="preserve"> </w:t>
      </w:r>
      <w:r w:rsidRPr="009D2867">
        <w:rPr>
          <w:rFonts w:ascii="Browallia New" w:hAnsi="Browallia New" w:cs="Browallia New"/>
        </w:rPr>
        <w:t xml:space="preserve">30 </w:t>
      </w:r>
      <w:r w:rsidRPr="009D2867">
        <w:rPr>
          <w:rFonts w:ascii="Browallia New" w:hAnsi="Browallia New" w:cs="Browallia New"/>
          <w:cs/>
        </w:rPr>
        <w:t xml:space="preserve">คน สำรอง </w:t>
      </w:r>
      <w:r w:rsidRPr="009D2867">
        <w:rPr>
          <w:rFonts w:ascii="Browallia New" w:hAnsi="Browallia New" w:cs="Browallia New"/>
        </w:rPr>
        <w:t xml:space="preserve">10 </w:t>
      </w:r>
      <w:r w:rsidRPr="009D2867">
        <w:rPr>
          <w:rFonts w:ascii="Browallia New" w:hAnsi="Browallia New" w:cs="Browallia New"/>
          <w:cs/>
        </w:rPr>
        <w:t>คน</w:t>
      </w:r>
      <w:r w:rsidRPr="009D2867">
        <w:rPr>
          <w:rFonts w:ascii="Browallia New" w:hAnsi="Browallia New" w:cs="Browallia New"/>
        </w:rPr>
        <w:t xml:space="preserve"> (</w:t>
      </w:r>
      <w:r w:rsidRPr="009D2867">
        <w:rPr>
          <w:rFonts w:ascii="Browallia New" w:hAnsi="Browallia New" w:cs="Browallia New"/>
          <w:cs/>
        </w:rPr>
        <w:t>จุฬาลงกรณ์มหาวิทยาลัย/มหาวิทยาลัยธรรมศาสตร์/มหาวิทยาลัยมหิดล)</w:t>
      </w:r>
    </w:p>
    <w:p w:rsidR="0032697C" w:rsidRPr="009D2867" w:rsidRDefault="0032697C" w:rsidP="009D2867">
      <w:p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b/>
          <w:bCs/>
          <w:cs/>
        </w:rPr>
        <w:t>สวัสดิการ</w:t>
      </w:r>
      <w:r w:rsidRPr="009D2867">
        <w:rPr>
          <w:rFonts w:ascii="Browallia New" w:hAnsi="Browallia New" w:cs="Browallia New"/>
          <w:b/>
          <w:bCs/>
        </w:rPr>
        <w:t> </w:t>
      </w:r>
      <w:r w:rsidRPr="009D2867">
        <w:rPr>
          <w:rFonts w:ascii="Browallia New" w:hAnsi="Browallia New" w:cs="Browallia New"/>
          <w:cs/>
        </w:rPr>
        <w:t xml:space="preserve">อาหารวันละ </w:t>
      </w:r>
      <w:r w:rsidRPr="009D2867">
        <w:rPr>
          <w:rFonts w:ascii="Browallia New" w:hAnsi="Browallia New" w:cs="Browallia New"/>
        </w:rPr>
        <w:t xml:space="preserve">3 </w:t>
      </w:r>
      <w:r w:rsidRPr="009D2867">
        <w:rPr>
          <w:rFonts w:ascii="Browallia New" w:hAnsi="Browallia New" w:cs="Browallia New"/>
          <w:cs/>
        </w:rPr>
        <w:t xml:space="preserve">มื้อ / ที่พัก (ห้องละ </w:t>
      </w:r>
      <w:r w:rsidRPr="009D2867">
        <w:rPr>
          <w:rFonts w:ascii="Browallia New" w:hAnsi="Browallia New" w:cs="Browallia New"/>
        </w:rPr>
        <w:t xml:space="preserve">2 </w:t>
      </w:r>
      <w:r w:rsidRPr="009D2867">
        <w:rPr>
          <w:rFonts w:ascii="Browallia New" w:hAnsi="Browallia New" w:cs="Browallia New"/>
          <w:cs/>
        </w:rPr>
        <w:t>คน) ระหว่างวันเวลาที่ปฏิบัติงาน /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ประกันอุบัติเหตุแบบหมู่คณะ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ตลอดระยะเวลาที่ปฏิบัติงาน</w:t>
      </w:r>
    </w:p>
    <w:p w:rsidR="0032697C" w:rsidRPr="009D2867" w:rsidRDefault="0032697C" w:rsidP="009D2867">
      <w:p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b/>
          <w:bCs/>
          <w:cs/>
        </w:rPr>
        <w:t>กำหนดการคัดเลือกและฝึกอบรม</w:t>
      </w:r>
    </w:p>
    <w:p w:rsidR="0032697C" w:rsidRPr="009D2867" w:rsidRDefault="0032697C" w:rsidP="009D286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ปิดรับสมัคร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  <w:t>21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 xml:space="preserve">มกราคม </w:t>
      </w:r>
      <w:r w:rsidRPr="009D2867">
        <w:rPr>
          <w:rFonts w:ascii="Browallia New" w:hAnsi="Browallia New" w:cs="Browallia New"/>
        </w:rPr>
        <w:t>2555</w:t>
      </w:r>
    </w:p>
    <w:p w:rsidR="0032697C" w:rsidRPr="009D2867" w:rsidRDefault="0032697C" w:rsidP="009D286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มหาวิทยาลัยประกาศผลผู้มีสิทธิสอบ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 w:rsidRPr="009D2867">
        <w:rPr>
          <w:rFonts w:ascii="Browallia New" w:hAnsi="Browallia New" w:cs="Browallia New"/>
        </w:rPr>
        <w:t xml:space="preserve">23 </w:t>
      </w:r>
      <w:r w:rsidRPr="009D2867">
        <w:rPr>
          <w:rFonts w:ascii="Browallia New" w:hAnsi="Browallia New" w:cs="Browallia New"/>
          <w:cs/>
        </w:rPr>
        <w:t xml:space="preserve">มกราคม </w:t>
      </w:r>
      <w:r w:rsidRPr="009D2867">
        <w:rPr>
          <w:rFonts w:ascii="Browallia New" w:hAnsi="Browallia New" w:cs="Browallia New"/>
        </w:rPr>
        <w:t>2555</w:t>
      </w:r>
    </w:p>
    <w:p w:rsidR="0032697C" w:rsidRPr="009D2867" w:rsidRDefault="0032697C" w:rsidP="009D2867">
      <w:pPr>
        <w:spacing w:before="100" w:beforeAutospacing="1" w:after="100" w:afterAutospacing="1" w:line="240" w:lineRule="auto"/>
        <w:rPr>
          <w:rFonts w:ascii="Browallia New" w:hAnsi="Browallia New" w:cs="Browallia New"/>
          <w:b/>
          <w:bCs/>
        </w:rPr>
      </w:pPr>
      <w:r w:rsidRPr="009D2867">
        <w:rPr>
          <w:rFonts w:ascii="Browallia New" w:hAnsi="Browallia New" w:cs="Browallia New"/>
          <w:b/>
          <w:bCs/>
          <w:cs/>
        </w:rPr>
        <w:t>สัมภาษณ์ที่กระทรวงต่างประเทศ</w:t>
      </w:r>
      <w:r w:rsidRPr="009D2867">
        <w:rPr>
          <w:rFonts w:ascii="Browallia New" w:hAnsi="Browallia New" w:cs="Browallia New"/>
          <w:b/>
          <w:bCs/>
        </w:rPr>
        <w:t xml:space="preserve">    </w:t>
      </w:r>
    </w:p>
    <w:p w:rsidR="0032697C" w:rsidRPr="009D2867" w:rsidRDefault="0032697C" w:rsidP="009D28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สอบสัมภาษณ์ที่กระทรวงการต่างประเทศ</w:t>
      </w:r>
      <w:r>
        <w:rPr>
          <w:rFonts w:ascii="Browallia New" w:hAnsi="Browallia New" w:cs="Browallia New"/>
          <w:cs/>
        </w:rPr>
        <w:tab/>
      </w:r>
      <w:r w:rsidRPr="009D2867">
        <w:rPr>
          <w:rFonts w:ascii="Browallia New" w:hAnsi="Browallia New" w:cs="Browallia New"/>
        </w:rPr>
        <w:t xml:space="preserve">2-3 </w:t>
      </w:r>
      <w:r w:rsidRPr="009D2867">
        <w:rPr>
          <w:rFonts w:ascii="Browallia New" w:hAnsi="Browallia New" w:cs="Browallia New"/>
          <w:cs/>
        </w:rPr>
        <w:t xml:space="preserve">กุมภาพันธ์ </w:t>
      </w:r>
      <w:r w:rsidRPr="009D2867">
        <w:rPr>
          <w:rFonts w:ascii="Browallia New" w:hAnsi="Browallia New" w:cs="Browallia New"/>
        </w:rPr>
        <w:t>2555</w:t>
      </w:r>
    </w:p>
    <w:p w:rsidR="0032697C" w:rsidRPr="009D2867" w:rsidRDefault="0032697C" w:rsidP="009D28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ฝึกอบรม</w:t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>
        <w:rPr>
          <w:rFonts w:ascii="Browallia New" w:hAnsi="Browallia New" w:cs="Browallia New"/>
          <w:cs/>
        </w:rPr>
        <w:tab/>
      </w:r>
      <w:r w:rsidRPr="009D2867">
        <w:rPr>
          <w:rFonts w:ascii="Browallia New" w:hAnsi="Browallia New" w:cs="Browallia New"/>
          <w:cs/>
        </w:rPr>
        <w:t>ปลายเดือนมีนาคม</w:t>
      </w:r>
      <w:r w:rsidRPr="009D2867">
        <w:rPr>
          <w:rFonts w:ascii="Browallia New" w:hAnsi="Browallia New" w:cs="Browallia New"/>
        </w:rPr>
        <w:t xml:space="preserve"> 2555</w:t>
      </w:r>
    </w:p>
    <w:p w:rsidR="0032697C" w:rsidRPr="009D2867" w:rsidRDefault="0032697C" w:rsidP="009D28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cs/>
        </w:rPr>
        <w:t>ประชุมเตรียมความพร้อมก่อนการจัดงานประมาณ</w:t>
      </w:r>
      <w:r w:rsidRPr="009D2867">
        <w:rPr>
          <w:rFonts w:ascii="Browallia New" w:hAnsi="Browallia New" w:cs="Browallia New"/>
        </w:rPr>
        <w:t xml:space="preserve"> 1 </w:t>
      </w:r>
      <w:r w:rsidRPr="009D2867">
        <w:rPr>
          <w:rFonts w:ascii="Browallia New" w:hAnsi="Browallia New" w:cs="Browallia New"/>
          <w:cs/>
        </w:rPr>
        <w:t>สัปดาห์</w:t>
      </w:r>
    </w:p>
    <w:p w:rsidR="0032697C" w:rsidRDefault="0032697C" w:rsidP="009D2867">
      <w:pPr>
        <w:spacing w:before="100" w:beforeAutospacing="1" w:after="100" w:afterAutospacing="1" w:line="240" w:lineRule="auto"/>
        <w:rPr>
          <w:rFonts w:ascii="Browallia New" w:hAnsi="Browallia New" w:cs="Browallia New"/>
          <w:b/>
          <w:bCs/>
        </w:rPr>
      </w:pPr>
      <w:r w:rsidRPr="009D2867">
        <w:rPr>
          <w:rFonts w:ascii="Browallia New" w:hAnsi="Browallia New" w:cs="Browallia New"/>
          <w:cs/>
        </w:rPr>
        <w:t>ผู้สนใจสามารถดาวน์โหลดใบสมัคร</w:t>
      </w:r>
      <w:r w:rsidRPr="009D2867">
        <w:rPr>
          <w:rFonts w:ascii="Browallia New" w:hAnsi="Browallia New" w:cs="Browallia New"/>
        </w:rPr>
        <w:t xml:space="preserve"> </w:t>
      </w:r>
      <w:r w:rsidRPr="009D2867">
        <w:rPr>
          <w:rFonts w:ascii="Browallia New" w:hAnsi="Browallia New" w:cs="Browallia New"/>
          <w:cs/>
        </w:rPr>
        <w:t>และส่งเอกสารการสมัคร</w:t>
      </w:r>
      <w:r>
        <w:rPr>
          <w:rFonts w:ascii="Browallia New" w:hAnsi="Browallia New" w:cs="Browallia New"/>
          <w:cs/>
        </w:rPr>
        <w:t xml:space="preserve">ที่โครงการ </w:t>
      </w:r>
      <w:r>
        <w:rPr>
          <w:rFonts w:ascii="Browallia New" w:hAnsi="Browallia New" w:cs="Browallia New"/>
        </w:rPr>
        <w:t>BE</w:t>
      </w:r>
      <w:r>
        <w:rPr>
          <w:rFonts w:ascii="Browallia New" w:hAnsi="Browallia New" w:cs="Browallia New"/>
          <w:b/>
          <w:bCs/>
        </w:rPr>
        <w:t xml:space="preserve"> </w:t>
      </w:r>
    </w:p>
    <w:p w:rsidR="0032697C" w:rsidRPr="009D2867" w:rsidRDefault="0032697C" w:rsidP="009D2867">
      <w:pPr>
        <w:spacing w:before="100" w:beforeAutospacing="1" w:after="100" w:afterAutospacing="1" w:line="240" w:lineRule="auto"/>
        <w:rPr>
          <w:rFonts w:ascii="Browallia New" w:hAnsi="Browallia New" w:cs="Browallia New"/>
        </w:rPr>
      </w:pPr>
      <w:r w:rsidRPr="009D2867">
        <w:rPr>
          <w:rFonts w:ascii="Browallia New" w:hAnsi="Browallia New" w:cs="Browallia New"/>
          <w:b/>
          <w:bCs/>
          <w:cs/>
        </w:rPr>
        <w:t xml:space="preserve">ภายในวันที่ </w:t>
      </w:r>
      <w:r>
        <w:rPr>
          <w:rFonts w:ascii="Browallia New" w:hAnsi="Browallia New" w:cs="Browallia New"/>
          <w:b/>
          <w:bCs/>
        </w:rPr>
        <w:t>21</w:t>
      </w:r>
      <w:r w:rsidRPr="009D2867">
        <w:rPr>
          <w:rFonts w:ascii="Browallia New" w:hAnsi="Browallia New" w:cs="Browallia New"/>
          <w:b/>
          <w:bCs/>
        </w:rPr>
        <w:t xml:space="preserve"> </w:t>
      </w:r>
      <w:r w:rsidRPr="009D2867">
        <w:rPr>
          <w:rFonts w:ascii="Browallia New" w:hAnsi="Browallia New" w:cs="Browallia New"/>
          <w:b/>
          <w:bCs/>
          <w:cs/>
        </w:rPr>
        <w:t xml:space="preserve">มกราคม </w:t>
      </w:r>
      <w:r w:rsidRPr="009D2867">
        <w:rPr>
          <w:rFonts w:ascii="Browallia New" w:hAnsi="Browallia New" w:cs="Browallia New"/>
          <w:b/>
          <w:bCs/>
        </w:rPr>
        <w:t xml:space="preserve">2555 </w:t>
      </w:r>
    </w:p>
    <w:p w:rsidR="0032697C" w:rsidRPr="009D2867" w:rsidRDefault="0032697C">
      <w:pPr>
        <w:rPr>
          <w:rFonts w:ascii="Browallia New" w:hAnsi="Browallia New" w:cs="Browallia New"/>
        </w:rPr>
      </w:pPr>
    </w:p>
    <w:sectPr w:rsidR="0032697C" w:rsidRPr="009D2867" w:rsidSect="00D34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7CD1"/>
    <w:multiLevelType w:val="multilevel"/>
    <w:tmpl w:val="7D189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036B1B"/>
    <w:multiLevelType w:val="multilevel"/>
    <w:tmpl w:val="8D70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BD0305"/>
    <w:multiLevelType w:val="multilevel"/>
    <w:tmpl w:val="0584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602D28"/>
    <w:multiLevelType w:val="multilevel"/>
    <w:tmpl w:val="282E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867"/>
    <w:rsid w:val="00180B76"/>
    <w:rsid w:val="00226C81"/>
    <w:rsid w:val="0032697C"/>
    <w:rsid w:val="00813757"/>
    <w:rsid w:val="008A0735"/>
    <w:rsid w:val="009D2867"/>
    <w:rsid w:val="00A349D7"/>
    <w:rsid w:val="00D344B8"/>
    <w:rsid w:val="00DF3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alibri" w:hAnsi="Cordia New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4B8"/>
    <w:pPr>
      <w:spacing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D2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9D2867"/>
    <w:rPr>
      <w:rFonts w:cs="Times New Roman"/>
      <w:b/>
      <w:bCs/>
    </w:rPr>
  </w:style>
  <w:style w:type="character" w:customStyle="1" w:styleId="style1">
    <w:name w:val="style1"/>
    <w:basedOn w:val="DefaultParagraphFont"/>
    <w:uiPriority w:val="99"/>
    <w:rsid w:val="009D2867"/>
    <w:rPr>
      <w:rFonts w:cs="Times New Roman"/>
    </w:rPr>
  </w:style>
  <w:style w:type="character" w:customStyle="1" w:styleId="style2">
    <w:name w:val="style2"/>
    <w:basedOn w:val="DefaultParagraphFont"/>
    <w:uiPriority w:val="99"/>
    <w:rsid w:val="009D2867"/>
    <w:rPr>
      <w:rFonts w:cs="Times New Roman"/>
    </w:rPr>
  </w:style>
  <w:style w:type="character" w:customStyle="1" w:styleId="style3">
    <w:name w:val="style3"/>
    <w:basedOn w:val="DefaultParagraphFont"/>
    <w:uiPriority w:val="99"/>
    <w:rsid w:val="009D286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267</Words>
  <Characters>1527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การรับสมัครนิสิตนักศึกษาเข้าร่วมปฏิบัติงาน</dc:title>
  <dc:subject/>
  <dc:creator>napon</dc:creator>
  <cp:keywords/>
  <dc:description/>
  <cp:lastModifiedBy>PORNTIPA</cp:lastModifiedBy>
  <cp:revision>2</cp:revision>
  <dcterms:created xsi:type="dcterms:W3CDTF">2012-01-16T10:02:00Z</dcterms:created>
  <dcterms:modified xsi:type="dcterms:W3CDTF">2012-01-16T10:02:00Z</dcterms:modified>
</cp:coreProperties>
</file>