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8CEC2" w14:textId="601646C2" w:rsidR="00EC5274" w:rsidRPr="00A76FF2" w:rsidRDefault="00EC5274" w:rsidP="00A76FF2">
      <w:pPr>
        <w:pStyle w:val="Heading2"/>
        <w:jc w:val="center"/>
        <w:rPr>
          <w:rFonts w:ascii="Times New Roman" w:hAnsi="Times New Roman" w:cs="Times New Roman"/>
          <w:i w:val="0"/>
          <w:iCs w:val="0"/>
          <w:sz w:val="36"/>
          <w:szCs w:val="36"/>
        </w:rPr>
      </w:pPr>
      <w:bookmarkStart w:id="0" w:name="_Hlk18683677"/>
      <w:r w:rsidRPr="00A76FF2">
        <w:rPr>
          <w:rFonts w:ascii="Times New Roman" w:hAnsi="Times New Roman" w:cs="Times New Roman"/>
          <w:i w:val="0"/>
          <w:iCs w:val="0"/>
          <w:noProof/>
          <w:sz w:val="36"/>
          <w:szCs w:val="36"/>
        </w:rPr>
        <mc:AlternateContent>
          <mc:Choice Requires="wps">
            <w:drawing>
              <wp:anchor distT="0" distB="0" distL="114935" distR="114935" simplePos="0" relativeHeight="251659264" behindDoc="0" locked="0" layoutInCell="1" allowOverlap="1" wp14:anchorId="6FCD0B39" wp14:editId="2834730F">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3F573B" w14:textId="77777777" w:rsidR="00EC5274" w:rsidRDefault="00EC5274" w:rsidP="00EC5274">
                            <w:r>
                              <w:rPr>
                                <w:rFonts w:asciiTheme="minorHAnsi" w:hAnsiTheme="minorHAnsi"/>
                                <w:b/>
                                <w:bCs/>
                                <w:sz w:val="22"/>
                                <w:lang w:val="de-DE"/>
                              </w:rPr>
                              <w:t xml:space="preserve">     </w:t>
                            </w:r>
                            <w:r w:rsidRPr="00DA2D33">
                              <w:rPr>
                                <w:rFonts w:asciiTheme="minorHAnsi" w:hAnsiTheme="minorHAnsi" w:cs="Cambria"/>
                                <w:b/>
                                <w:bCs/>
                                <w:sz w:val="22"/>
                                <w:szCs w:val="28"/>
                                <w:lang w:val="de-DE"/>
                              </w:rPr>
                              <w:object w:dxaOrig="7651" w:dyaOrig="7651" w14:anchorId="4C2749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5pt;height:72.75pt" o:ole="" filled="t">
                                  <v:fill color2="black"/>
                                  <v:imagedata r:id="rId8" o:title=""/>
                                </v:shape>
                                <o:OLEObject Type="Embed" ProgID="Microsoft" ShapeID="_x0000_i1026" DrawAspect="Content" ObjectID="_1629315764"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CD0B39"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uSeg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NEQG5J6AgAAAAUA&#10;AA4AAAAAAAAAAAAAAAAALgIAAGRycy9lMm9Eb2MueG1sUEsBAi0AFAAGAAgAAAAhAO5ZUyHfAAAA&#10;CgEAAA8AAAAAAAAAAAAAAAAA1AQAAGRycy9kb3ducmV2LnhtbFBLBQYAAAAABAAEAPMAAADgBQAA&#10;AAA=&#10;" stroked="f">
                <v:textbox inset="0,0,0,0">
                  <w:txbxContent>
                    <w:p w14:paraId="003F573B" w14:textId="77777777" w:rsidR="00EC5274" w:rsidRDefault="00EC5274" w:rsidP="00EC5274">
                      <w:r>
                        <w:rPr>
                          <w:rFonts w:asciiTheme="minorHAnsi" w:hAnsiTheme="minorHAnsi"/>
                          <w:b/>
                          <w:bCs/>
                          <w:sz w:val="22"/>
                          <w:lang w:val="de-DE"/>
                        </w:rPr>
                        <w:t xml:space="preserve">     </w:t>
                      </w:r>
                      <w:r w:rsidRPr="00DA2D33">
                        <w:rPr>
                          <w:rFonts w:asciiTheme="minorHAnsi" w:hAnsiTheme="minorHAnsi" w:cs="Cambria"/>
                          <w:b/>
                          <w:bCs/>
                          <w:sz w:val="22"/>
                          <w:szCs w:val="28"/>
                          <w:lang w:val="de-DE"/>
                        </w:rPr>
                        <w:object w:dxaOrig="7651" w:dyaOrig="7651" w14:anchorId="4C274928">
                          <v:shape id="_x0000_i1026" type="#_x0000_t75" style="width:72.75pt;height:72.75pt" o:ole="" filled="t">
                            <v:fill color2="black"/>
                            <v:imagedata r:id="rId8" o:title=""/>
                          </v:shape>
                          <o:OLEObject Type="Embed" ProgID="Microsoft" ShapeID="_x0000_i1026" DrawAspect="Content" ObjectID="_1629315764" r:id="rId10"/>
                        </w:object>
                      </w:r>
                    </w:p>
                  </w:txbxContent>
                </v:textbox>
                <w10:wrap type="square"/>
              </v:shape>
            </w:pict>
          </mc:Fallback>
        </mc:AlternateContent>
      </w:r>
      <w:r w:rsidRPr="00A76FF2">
        <w:rPr>
          <w:rFonts w:ascii="Times New Roman" w:hAnsi="Times New Roman" w:cs="Times New Roman"/>
          <w:i w:val="0"/>
          <w:iCs w:val="0"/>
          <w:noProof/>
          <w:sz w:val="36"/>
          <w:szCs w:val="36"/>
        </w:rPr>
        <mc:AlternateContent>
          <mc:Choice Requires="wps">
            <w:drawing>
              <wp:anchor distT="0" distB="0" distL="114935" distR="114935" simplePos="0" relativeHeight="251660288" behindDoc="1" locked="0" layoutInCell="1" allowOverlap="1" wp14:anchorId="7F2EC8E8" wp14:editId="40DE70E8">
                <wp:simplePos x="0" y="0"/>
                <wp:positionH relativeFrom="column">
                  <wp:posOffset>5372100</wp:posOffset>
                </wp:positionH>
                <wp:positionV relativeFrom="paragraph">
                  <wp:posOffset>114300</wp:posOffset>
                </wp:positionV>
                <wp:extent cx="897890" cy="1142365"/>
                <wp:effectExtent l="0" t="0" r="0" b="6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E23CE6" w14:textId="77777777" w:rsidR="00EC5274" w:rsidRDefault="00EC5274" w:rsidP="00EC5274">
                            <w:pPr>
                              <w:jc w:val="center"/>
                            </w:pPr>
                            <w:r w:rsidRPr="00DA2D33">
                              <w:rPr>
                                <w:rFonts w:asciiTheme="minorHAnsi" w:hAnsiTheme="minorHAnsi" w:cs="Cambria"/>
                                <w:b/>
                                <w:bCs/>
                                <w:i/>
                                <w:iCs/>
                                <w:sz w:val="22"/>
                                <w:szCs w:val="28"/>
                                <w:lang w:val="de-DE"/>
                              </w:rPr>
                              <w:object w:dxaOrig="3600" w:dyaOrig="4501" w14:anchorId="7E062B19">
                                <v:shape id="_x0000_i1028" type="#_x0000_t75" style="width:55.5pt;height:70.5pt" filled="t">
                                  <v:fill color2="black"/>
                                  <v:imagedata r:id="rId11" o:title=""/>
                                </v:shape>
                                <o:OLEObject Type="Embed" ProgID="Microsoft" ShapeID="_x0000_i1028" DrawAspect="Content" ObjectID="_1629315765"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EC8E8" id="Text Box 5" o:spid="_x0000_s1027" type="#_x0000_t202" style="position:absolute;left:0;text-align:left;margin-left:423pt;margin-top:9pt;width:70.7pt;height:89.9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Fjs2bd8AgAA&#10;BgUAAA4AAAAAAAAAAAAAAAAALgIAAGRycy9lMm9Eb2MueG1sUEsBAi0AFAAGAAgAAAAhAOue5K/g&#10;AAAACgEAAA8AAAAAAAAAAAAAAAAA1gQAAGRycy9kb3ducmV2LnhtbFBLBQYAAAAABAAEAPMAAADj&#10;BQAAAAA=&#10;" stroked="f">
                <v:textbox inset="0,0,0,0">
                  <w:txbxContent>
                    <w:p w14:paraId="03E23CE6" w14:textId="77777777" w:rsidR="00EC5274" w:rsidRDefault="00EC5274" w:rsidP="00EC5274">
                      <w:pPr>
                        <w:jc w:val="center"/>
                      </w:pPr>
                      <w:r w:rsidRPr="00DA2D33">
                        <w:rPr>
                          <w:rFonts w:asciiTheme="minorHAnsi" w:hAnsiTheme="minorHAnsi" w:cs="Cambria"/>
                          <w:b/>
                          <w:bCs/>
                          <w:i/>
                          <w:iCs/>
                          <w:sz w:val="22"/>
                          <w:szCs w:val="28"/>
                          <w:lang w:val="de-DE"/>
                        </w:rPr>
                        <w:object w:dxaOrig="3600" w:dyaOrig="4501" w14:anchorId="7E062B19">
                          <v:shape id="_x0000_i1028" type="#_x0000_t75" style="width:55.5pt;height:70.5pt" filled="t">
                            <v:fill color2="black"/>
                            <v:imagedata r:id="rId11" o:title=""/>
                          </v:shape>
                          <o:OLEObject Type="Embed" ProgID="Microsoft" ShapeID="_x0000_i1028" DrawAspect="Content" ObjectID="_1629315765" r:id="rId13"/>
                        </w:object>
                      </w:r>
                    </w:p>
                  </w:txbxContent>
                </v:textbox>
                <w10:wrap type="square"/>
              </v:shape>
            </w:pict>
          </mc:Fallback>
        </mc:AlternateContent>
      </w:r>
      <w:r w:rsidR="004C1D84" w:rsidRPr="00A76FF2">
        <w:rPr>
          <w:rFonts w:ascii="Times New Roman" w:hAnsi="Times New Roman" w:cs="Times New Roman"/>
          <w:i w:val="0"/>
          <w:iCs w:val="0"/>
          <w:sz w:val="36"/>
          <w:szCs w:val="36"/>
        </w:rPr>
        <w:t>B</w:t>
      </w:r>
      <w:r w:rsidRPr="00A76FF2">
        <w:rPr>
          <w:rFonts w:ascii="Times New Roman" w:hAnsi="Times New Roman" w:cs="Times New Roman"/>
          <w:i w:val="0"/>
          <w:iCs w:val="0"/>
          <w:sz w:val="36"/>
          <w:szCs w:val="36"/>
        </w:rPr>
        <w:t>.E. International Program</w:t>
      </w:r>
    </w:p>
    <w:p w14:paraId="0C6C3101" w14:textId="5198F97A" w:rsidR="004C1D84" w:rsidRPr="00A76FF2" w:rsidRDefault="00EC5274" w:rsidP="004C1D84">
      <w:pPr>
        <w:jc w:val="center"/>
        <w:rPr>
          <w:b/>
          <w:bCs/>
          <w:sz w:val="40"/>
          <w:szCs w:val="40"/>
        </w:rPr>
      </w:pPr>
      <w:r w:rsidRPr="00A76FF2">
        <w:rPr>
          <w:b/>
          <w:bCs/>
          <w:sz w:val="40"/>
          <w:szCs w:val="40"/>
        </w:rPr>
        <w:t>Faculty of Economics</w:t>
      </w:r>
      <w:r w:rsidR="004C1D84" w:rsidRPr="00A76FF2">
        <w:rPr>
          <w:b/>
          <w:bCs/>
          <w:sz w:val="40"/>
          <w:szCs w:val="40"/>
        </w:rPr>
        <w:br/>
      </w:r>
      <w:r w:rsidRPr="00A76FF2">
        <w:rPr>
          <w:b/>
          <w:bCs/>
          <w:sz w:val="40"/>
          <w:szCs w:val="40"/>
        </w:rPr>
        <w:t>Thammasat University</w:t>
      </w:r>
    </w:p>
    <w:p w14:paraId="07ABD217" w14:textId="77777777" w:rsidR="004C1D84" w:rsidRPr="004C1D84" w:rsidRDefault="004C1D84" w:rsidP="004C1D84">
      <w:pPr>
        <w:rPr>
          <w:rFonts w:ascii="Cambria" w:hAnsi="Cambria"/>
          <w:sz w:val="28"/>
          <w:szCs w:val="28"/>
        </w:rPr>
      </w:pPr>
    </w:p>
    <w:p w14:paraId="28F11205" w14:textId="2DA0AA23" w:rsidR="00EC5274" w:rsidRPr="004C1D84" w:rsidRDefault="00EC5274" w:rsidP="004C1D84">
      <w:pPr>
        <w:rPr>
          <w:rFonts w:ascii="Cambria" w:hAnsi="Cambria"/>
          <w:sz w:val="28"/>
          <w:szCs w:val="28"/>
        </w:rPr>
      </w:pPr>
      <w:r w:rsidRPr="004C1D84">
        <w:rPr>
          <w:rFonts w:ascii="Cambria" w:hAnsi="Cambria"/>
          <w:noProof/>
          <w:sz w:val="28"/>
          <w:szCs w:val="28"/>
        </w:rPr>
        <mc:AlternateContent>
          <mc:Choice Requires="wps">
            <w:drawing>
              <wp:anchor distT="4294967294" distB="4294967294" distL="114300" distR="114300" simplePos="0" relativeHeight="251661312" behindDoc="0" locked="0" layoutInCell="1" allowOverlap="1" wp14:anchorId="309E3B3D" wp14:editId="41536D86">
                <wp:simplePos x="0" y="0"/>
                <wp:positionH relativeFrom="column">
                  <wp:posOffset>60325</wp:posOffset>
                </wp:positionH>
                <wp:positionV relativeFrom="paragraph">
                  <wp:posOffset>33655</wp:posOffset>
                </wp:positionV>
                <wp:extent cx="64008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D7137D" id="Straight Connector 6"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5pt,2.65pt" to="508.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" strokeweight=".53mm">
                <v:stroke joinstyle="miter"/>
              </v:line>
            </w:pict>
          </mc:Fallback>
        </mc:AlternateContent>
      </w:r>
    </w:p>
    <w:p w14:paraId="434D22D5" w14:textId="5D346093" w:rsidR="00EC5274" w:rsidRPr="004C1D84" w:rsidRDefault="00EC5274" w:rsidP="004C1D84">
      <w:pPr>
        <w:rPr>
          <w:rFonts w:ascii="Cambria" w:hAnsi="Cambria"/>
          <w:b/>
          <w:bCs/>
          <w:sz w:val="28"/>
          <w:szCs w:val="28"/>
        </w:rPr>
      </w:pPr>
      <w:r w:rsidRPr="004C1D84">
        <w:rPr>
          <w:rFonts w:ascii="Cambria" w:hAnsi="Cambria"/>
          <w:b/>
          <w:bCs/>
          <w:sz w:val="28"/>
          <w:szCs w:val="28"/>
        </w:rPr>
        <w:t>EE311 Microeconomics Theory, Semester 1/2019</w:t>
      </w:r>
    </w:p>
    <w:p w14:paraId="3D69DDF0" w14:textId="77777777" w:rsidR="004C1D84" w:rsidRPr="004C1D84" w:rsidRDefault="004C1D84" w:rsidP="004C1D84">
      <w:pPr>
        <w:rPr>
          <w:rFonts w:ascii="Cambria" w:hAnsi="Cambria"/>
          <w:b/>
          <w:bCs/>
          <w:sz w:val="28"/>
          <w:szCs w:val="28"/>
        </w:rPr>
      </w:pPr>
    </w:p>
    <w:p w14:paraId="013E1721" w14:textId="217427AA" w:rsidR="00EC5274" w:rsidRPr="004C1D84" w:rsidRDefault="00EC5274" w:rsidP="004C1D84">
      <w:pPr>
        <w:rPr>
          <w:rFonts w:ascii="Cambria" w:hAnsi="Cambria"/>
          <w:b/>
          <w:bCs/>
          <w:sz w:val="28"/>
          <w:szCs w:val="28"/>
        </w:rPr>
      </w:pPr>
      <w:r w:rsidRPr="00E4208B">
        <w:rPr>
          <w:rFonts w:ascii="Cambria" w:hAnsi="Cambria"/>
          <w:b/>
          <w:bCs/>
          <w:color w:val="0070C0"/>
          <w:sz w:val="28"/>
          <w:szCs w:val="28"/>
        </w:rPr>
        <w:t>Homework Assignment #</w:t>
      </w:r>
      <w:r w:rsidR="004C1D84" w:rsidRPr="00E4208B">
        <w:rPr>
          <w:rFonts w:ascii="Cambria" w:hAnsi="Cambria"/>
          <w:b/>
          <w:bCs/>
          <w:color w:val="0070C0"/>
          <w:sz w:val="28"/>
          <w:szCs w:val="28"/>
        </w:rPr>
        <w:t>2</w:t>
      </w:r>
      <w:r w:rsidRPr="00E4208B">
        <w:rPr>
          <w:rFonts w:ascii="Cambria" w:hAnsi="Cambria"/>
          <w:b/>
          <w:bCs/>
          <w:color w:val="0070C0"/>
          <w:sz w:val="28"/>
          <w:szCs w:val="28"/>
        </w:rPr>
        <w:t xml:space="preserve"> </w:t>
      </w:r>
      <w:r w:rsidRPr="004C1D84">
        <w:rPr>
          <w:rFonts w:ascii="Cambria" w:hAnsi="Cambria"/>
          <w:b/>
          <w:bCs/>
          <w:sz w:val="28"/>
          <w:szCs w:val="28"/>
        </w:rPr>
        <w:t xml:space="preserve">| </w:t>
      </w:r>
      <w:r w:rsidRPr="00E4208B">
        <w:rPr>
          <w:rFonts w:ascii="Cambria" w:hAnsi="Cambria"/>
          <w:b/>
          <w:bCs/>
          <w:color w:val="FF0000"/>
          <w:sz w:val="28"/>
          <w:szCs w:val="28"/>
        </w:rPr>
        <w:t xml:space="preserve">Due date: </w:t>
      </w:r>
      <w:r w:rsidR="004C1D84" w:rsidRPr="00E4208B">
        <w:rPr>
          <w:rFonts w:ascii="Cambria" w:hAnsi="Cambria"/>
          <w:b/>
          <w:bCs/>
          <w:color w:val="FF0000"/>
          <w:sz w:val="28"/>
          <w:szCs w:val="28"/>
        </w:rPr>
        <w:t>Friday</w:t>
      </w:r>
      <w:r w:rsidRPr="00E4208B">
        <w:rPr>
          <w:rFonts w:ascii="Cambria" w:hAnsi="Cambria"/>
          <w:b/>
          <w:bCs/>
          <w:color w:val="FF0000"/>
          <w:sz w:val="28"/>
          <w:szCs w:val="28"/>
        </w:rPr>
        <w:t xml:space="preserve"> </w:t>
      </w:r>
      <w:r w:rsidR="004C1D84" w:rsidRPr="00E4208B">
        <w:rPr>
          <w:rFonts w:ascii="Cambria" w:hAnsi="Cambria"/>
          <w:b/>
          <w:bCs/>
          <w:color w:val="FF0000"/>
          <w:sz w:val="28"/>
          <w:szCs w:val="28"/>
        </w:rPr>
        <w:t>13</w:t>
      </w:r>
      <w:r w:rsidRPr="00E4208B">
        <w:rPr>
          <w:rFonts w:ascii="Cambria" w:hAnsi="Cambria"/>
          <w:b/>
          <w:bCs/>
          <w:color w:val="FF0000"/>
          <w:sz w:val="28"/>
          <w:szCs w:val="28"/>
        </w:rPr>
        <w:t xml:space="preserve"> September 2019</w:t>
      </w:r>
      <w:r w:rsidR="004C1D84" w:rsidRPr="004C1D84">
        <w:rPr>
          <w:rFonts w:ascii="Cambria" w:hAnsi="Cambria"/>
          <w:b/>
          <w:bCs/>
          <w:sz w:val="28"/>
          <w:szCs w:val="28"/>
        </w:rPr>
        <w:br/>
      </w:r>
      <w:r w:rsidRPr="004C1D84">
        <w:rPr>
          <w:rFonts w:ascii="Cambria" w:hAnsi="Cambria"/>
          <w:b/>
          <w:bCs/>
          <w:sz w:val="28"/>
          <w:szCs w:val="28"/>
        </w:rPr>
        <w:t>(in-class submission, before lecture begins!)</w:t>
      </w:r>
    </w:p>
    <w:p w14:paraId="002278AF" w14:textId="77777777" w:rsidR="004C1D84" w:rsidRPr="004C1D84" w:rsidRDefault="004C1D84" w:rsidP="004C1D84">
      <w:pPr>
        <w:rPr>
          <w:rFonts w:ascii="Cambria" w:hAnsi="Cambria"/>
          <w:b/>
          <w:bCs/>
          <w:sz w:val="28"/>
          <w:szCs w:val="28"/>
        </w:rPr>
      </w:pPr>
    </w:p>
    <w:p w14:paraId="460A06FC" w14:textId="64A5A67C" w:rsidR="00EC5274" w:rsidRPr="004C1D84" w:rsidRDefault="00EC5274" w:rsidP="004C1D84">
      <w:pPr>
        <w:rPr>
          <w:rFonts w:ascii="Cambria" w:hAnsi="Cambria"/>
          <w:b/>
          <w:bCs/>
          <w:sz w:val="28"/>
          <w:szCs w:val="28"/>
        </w:rPr>
      </w:pPr>
      <w:r w:rsidRPr="004C1D84">
        <w:rPr>
          <w:rFonts w:ascii="Cambria" w:hAnsi="Cambria"/>
          <w:b/>
          <w:bCs/>
          <w:sz w:val="28"/>
          <w:szCs w:val="28"/>
        </w:rPr>
        <w:t>Instruction:</w:t>
      </w:r>
    </w:p>
    <w:p w14:paraId="09BABBA8" w14:textId="77777777" w:rsidR="00EC5274" w:rsidRPr="004C1D84" w:rsidRDefault="00EC5274" w:rsidP="004C1D84">
      <w:pPr>
        <w:pStyle w:val="ListParagraph"/>
        <w:numPr>
          <w:ilvl w:val="0"/>
          <w:numId w:val="39"/>
        </w:numPr>
        <w:rPr>
          <w:rFonts w:ascii="Cambria" w:hAnsi="Cambria"/>
          <w:sz w:val="28"/>
          <w:szCs w:val="28"/>
        </w:rPr>
      </w:pPr>
      <w:r w:rsidRPr="004C1D84">
        <w:rPr>
          <w:rFonts w:ascii="Cambria" w:hAnsi="Cambria"/>
          <w:sz w:val="28"/>
          <w:szCs w:val="28"/>
        </w:rPr>
        <w:t>Attempt all questions.</w:t>
      </w:r>
    </w:p>
    <w:p w14:paraId="5BBDCD42" w14:textId="77777777" w:rsidR="00EC5274" w:rsidRPr="004C1D84" w:rsidRDefault="00EC5274" w:rsidP="004C1D84">
      <w:pPr>
        <w:pStyle w:val="ListParagraph"/>
        <w:numPr>
          <w:ilvl w:val="0"/>
          <w:numId w:val="39"/>
        </w:numPr>
        <w:rPr>
          <w:rFonts w:ascii="Cambria" w:hAnsi="Cambria"/>
          <w:sz w:val="28"/>
          <w:szCs w:val="28"/>
        </w:rPr>
      </w:pPr>
      <w:r w:rsidRPr="004C1D84">
        <w:rPr>
          <w:rFonts w:ascii="Cambria" w:hAnsi="Cambria"/>
          <w:sz w:val="28"/>
          <w:szCs w:val="28"/>
        </w:rPr>
        <w:t xml:space="preserve">You may study and discuss in group but you have to write up your solutions independently and by handwriting only. Copying and/or Plagiarism is considered as a serious crime in academic arena and it will not be tolerated. If detected, all parties involved receive ‘zero.’ </w:t>
      </w:r>
    </w:p>
    <w:p w14:paraId="36D43D65" w14:textId="373C68CA" w:rsidR="004C1D84" w:rsidRDefault="00EC5274" w:rsidP="00E41EB3">
      <w:pPr>
        <w:pStyle w:val="ListParagraph"/>
        <w:numPr>
          <w:ilvl w:val="0"/>
          <w:numId w:val="39"/>
        </w:numPr>
        <w:rPr>
          <w:rFonts w:ascii="Cambria" w:hAnsi="Cambria"/>
          <w:sz w:val="28"/>
          <w:szCs w:val="28"/>
        </w:rPr>
      </w:pPr>
      <w:r w:rsidRPr="00E4208B">
        <w:rPr>
          <w:rFonts w:ascii="Cambria" w:hAnsi="Cambria"/>
          <w:sz w:val="28"/>
          <w:szCs w:val="28"/>
        </w:rPr>
        <w:t xml:space="preserve">If you have any questions, please feel free to email me at </w:t>
      </w:r>
      <w:bookmarkStart w:id="1" w:name="_GoBack"/>
      <w:bookmarkEnd w:id="1"/>
      <w:r w:rsidR="00AB5B43">
        <w:rPr>
          <w:rFonts w:ascii="Cambria" w:hAnsi="Cambria" w:cs="Angsana New"/>
          <w:sz w:val="28"/>
          <w:szCs w:val="35"/>
          <w:lang w:bidi="th-TH"/>
        </w:rPr>
        <w:fldChar w:fldCharType="begin"/>
      </w:r>
      <w:r w:rsidR="00AB5B43">
        <w:rPr>
          <w:rFonts w:ascii="Cambria" w:hAnsi="Cambria" w:cs="Angsana New"/>
          <w:sz w:val="28"/>
          <w:szCs w:val="35"/>
          <w:lang w:bidi="th-TH"/>
        </w:rPr>
        <w:instrText xml:space="preserve"> HYPERLINK "mailto:</w:instrText>
      </w:r>
      <w:r w:rsidR="00AB5B43" w:rsidRPr="00AB5B43">
        <w:rPr>
          <w:rFonts w:ascii="Cambria" w:hAnsi="Cambria" w:cs="Angsana New"/>
          <w:sz w:val="28"/>
          <w:szCs w:val="35"/>
          <w:lang w:bidi="th-TH"/>
        </w:rPr>
        <w:instrText>pongpalin</w:instrText>
      </w:r>
      <w:r w:rsidR="00AB5B43" w:rsidRPr="00AB5B43">
        <w:rPr>
          <w:rFonts w:ascii="Cambria" w:hAnsi="Cambria"/>
          <w:sz w:val="28"/>
          <w:szCs w:val="28"/>
        </w:rPr>
        <w:instrText>@econ.tu.ac.th</w:instrText>
      </w:r>
      <w:r w:rsidR="00AB5B43">
        <w:rPr>
          <w:rFonts w:ascii="Cambria" w:hAnsi="Cambria" w:cs="Angsana New"/>
          <w:sz w:val="28"/>
          <w:szCs w:val="35"/>
          <w:lang w:bidi="th-TH"/>
        </w:rPr>
        <w:instrText xml:space="preserve">" </w:instrText>
      </w:r>
      <w:r w:rsidR="00AB5B43">
        <w:rPr>
          <w:rFonts w:ascii="Cambria" w:hAnsi="Cambria" w:cs="Angsana New"/>
          <w:sz w:val="28"/>
          <w:szCs w:val="35"/>
          <w:lang w:bidi="th-TH"/>
        </w:rPr>
        <w:fldChar w:fldCharType="separate"/>
      </w:r>
      <w:r w:rsidR="00AB5B43" w:rsidRPr="00023356">
        <w:rPr>
          <w:rStyle w:val="Hyperlink"/>
          <w:rFonts w:ascii="Cambria" w:hAnsi="Cambria" w:cs="Angsana New"/>
          <w:sz w:val="28"/>
          <w:szCs w:val="35"/>
          <w:lang w:bidi="th-TH"/>
        </w:rPr>
        <w:t>pongpalin</w:t>
      </w:r>
      <w:r w:rsidR="00AB5B43" w:rsidRPr="00023356">
        <w:rPr>
          <w:rStyle w:val="Hyperlink"/>
          <w:rFonts w:ascii="Cambria" w:hAnsi="Cambria"/>
          <w:sz w:val="28"/>
          <w:szCs w:val="28"/>
        </w:rPr>
        <w:t>@econ.tu.ac.th</w:t>
      </w:r>
      <w:r w:rsidR="00AB5B43">
        <w:rPr>
          <w:rFonts w:ascii="Cambria" w:hAnsi="Cambria" w:cs="Angsana New"/>
          <w:sz w:val="28"/>
          <w:szCs w:val="35"/>
          <w:lang w:bidi="th-TH"/>
        </w:rPr>
        <w:fldChar w:fldCharType="end"/>
      </w:r>
      <w:bookmarkEnd w:id="0"/>
    </w:p>
    <w:p w14:paraId="79E438DA" w14:textId="77777777" w:rsidR="00E41EB3" w:rsidRPr="00E41EB3" w:rsidRDefault="00E41EB3" w:rsidP="00E41EB3">
      <w:pPr>
        <w:pStyle w:val="ListParagraph"/>
        <w:rPr>
          <w:rFonts w:ascii="Cambria" w:hAnsi="Cambria"/>
          <w:sz w:val="28"/>
          <w:szCs w:val="28"/>
        </w:rPr>
      </w:pPr>
    </w:p>
    <w:p w14:paraId="5DAB3534" w14:textId="77777777" w:rsidR="004C1D84" w:rsidRPr="004C1D84" w:rsidRDefault="004C1D84" w:rsidP="004C1D84">
      <w:pPr>
        <w:rPr>
          <w:rFonts w:ascii="Cambria" w:hAnsi="Cambria"/>
          <w:b/>
          <w:bCs/>
          <w:sz w:val="28"/>
          <w:szCs w:val="28"/>
        </w:rPr>
      </w:pPr>
    </w:p>
    <w:p w14:paraId="5202FBD9" w14:textId="77777777" w:rsidR="00E4208B" w:rsidRDefault="00E4208B">
      <w:pPr>
        <w:rPr>
          <w:rFonts w:ascii="Cambria" w:hAnsi="Cambria"/>
          <w:b/>
          <w:bCs/>
          <w:sz w:val="28"/>
          <w:szCs w:val="28"/>
        </w:rPr>
      </w:pPr>
      <w:r>
        <w:rPr>
          <w:rFonts w:ascii="Cambria" w:hAnsi="Cambria"/>
          <w:b/>
          <w:bCs/>
          <w:sz w:val="28"/>
          <w:szCs w:val="28"/>
        </w:rPr>
        <w:br w:type="page"/>
      </w:r>
    </w:p>
    <w:p w14:paraId="7B21FFD8" w14:textId="00D6F85F" w:rsidR="00EC5274" w:rsidRPr="004C1D84" w:rsidRDefault="004C1D84" w:rsidP="004C1D84">
      <w:pPr>
        <w:jc w:val="center"/>
        <w:rPr>
          <w:rFonts w:ascii="Cambria" w:hAnsi="Cambria"/>
          <w:b/>
          <w:bCs/>
          <w:sz w:val="28"/>
          <w:szCs w:val="28"/>
        </w:rPr>
      </w:pPr>
      <w:r w:rsidRPr="004C1D84">
        <w:rPr>
          <w:rFonts w:ascii="Cambria" w:hAnsi="Cambria"/>
          <w:b/>
          <w:bCs/>
          <w:sz w:val="28"/>
          <w:szCs w:val="28"/>
        </w:rPr>
        <w:lastRenderedPageBreak/>
        <w:t>Consumer Choice (CH 4)</w:t>
      </w:r>
    </w:p>
    <w:p w14:paraId="3B371B83" w14:textId="77777777" w:rsidR="00EC5274" w:rsidRPr="004C1D84" w:rsidRDefault="00EC5274" w:rsidP="004C1D84">
      <w:pPr>
        <w:rPr>
          <w:rFonts w:ascii="Cambria" w:hAnsi="Cambria"/>
          <w:sz w:val="28"/>
          <w:szCs w:val="28"/>
        </w:rPr>
      </w:pPr>
    </w:p>
    <w:p w14:paraId="25C16DC1" w14:textId="77777777" w:rsidR="00A1694A" w:rsidRPr="004C1D84" w:rsidRDefault="00A1694A" w:rsidP="00E41EB3">
      <w:pPr>
        <w:jc w:val="thaiDistribute"/>
        <w:rPr>
          <w:rFonts w:ascii="Cambria" w:hAnsi="Cambria"/>
          <w:sz w:val="28"/>
          <w:szCs w:val="28"/>
        </w:rPr>
      </w:pPr>
    </w:p>
    <w:p w14:paraId="089C5930" w14:textId="61CBF734" w:rsidR="00A1694A" w:rsidRPr="00E41EB3" w:rsidRDefault="00E41EB3" w:rsidP="00E41EB3">
      <w:pPr>
        <w:pStyle w:val="ListParagraph"/>
        <w:numPr>
          <w:ilvl w:val="0"/>
          <w:numId w:val="49"/>
        </w:numPr>
        <w:ind w:hanging="810"/>
        <w:jc w:val="thaiDistribute"/>
        <w:rPr>
          <w:rFonts w:ascii="Cambria" w:hAnsi="Cambria"/>
          <w:sz w:val="28"/>
          <w:szCs w:val="28"/>
        </w:rPr>
      </w:pPr>
      <w:r w:rsidRPr="00E41EB3">
        <w:rPr>
          <w:rFonts w:ascii="Cambria" w:hAnsi="Cambria"/>
          <w:sz w:val="28"/>
          <w:szCs w:val="28"/>
        </w:rPr>
        <w:t>a</w:t>
      </w:r>
      <w:r w:rsidR="00237C46" w:rsidRPr="00E41EB3">
        <w:rPr>
          <w:rFonts w:ascii="Cambria" w:hAnsi="Cambria"/>
          <w:sz w:val="28"/>
          <w:szCs w:val="28"/>
        </w:rPr>
        <w:t>)</w:t>
      </w:r>
      <w:r w:rsidR="0016085F" w:rsidRPr="00E41EB3">
        <w:rPr>
          <w:rFonts w:ascii="Cambria" w:hAnsi="Cambria"/>
          <w:sz w:val="28"/>
          <w:szCs w:val="28"/>
        </w:rPr>
        <w:t xml:space="preserve"> </w:t>
      </w:r>
      <w:r w:rsidR="00A1694A" w:rsidRPr="00E41EB3">
        <w:rPr>
          <w:rFonts w:ascii="Cambria" w:hAnsi="Cambria"/>
          <w:sz w:val="28"/>
          <w:szCs w:val="28"/>
        </w:rPr>
        <w:t xml:space="preserve">At an optimal interior basket, </w:t>
      </w:r>
      <w:r w:rsidR="005A7FDF" w:rsidRPr="00E41EB3">
        <w:rPr>
          <w:rFonts w:ascii="Cambria" w:hAnsi="Cambria"/>
          <w:sz w:val="28"/>
          <w:szCs w:val="28"/>
        </w:rPr>
        <w:t>interpret the following condition.</w:t>
      </w:r>
    </w:p>
    <w:p w14:paraId="71163245" w14:textId="77777777" w:rsidR="00370EBD" w:rsidRPr="004C1D84" w:rsidRDefault="00370EBD" w:rsidP="00E41EB3">
      <w:pPr>
        <w:ind w:left="720" w:firstLine="270"/>
        <w:jc w:val="thaiDistribute"/>
        <w:rPr>
          <w:rFonts w:ascii="Cambria" w:hAnsi="Cambria"/>
          <w:sz w:val="28"/>
          <w:szCs w:val="28"/>
        </w:rPr>
      </w:pPr>
      <w:r w:rsidRPr="004C1D84">
        <w:rPr>
          <w:rFonts w:ascii="Cambria" w:hAnsi="Cambria"/>
          <w:position w:val="-32"/>
          <w:sz w:val="28"/>
          <w:szCs w:val="28"/>
        </w:rPr>
        <w:object w:dxaOrig="1420" w:dyaOrig="740" w14:anchorId="56D99D95">
          <v:shape id="_x0000_i1029" type="#_x0000_t75" style="width:70.5pt;height:36pt" o:ole="">
            <v:imagedata r:id="rId14" o:title=""/>
          </v:shape>
          <o:OLEObject Type="Embed" ProgID="Equation.3" ShapeID="_x0000_i1029" DrawAspect="Content" ObjectID="_1629315763" r:id="rId15"/>
        </w:object>
      </w:r>
    </w:p>
    <w:p w14:paraId="7B9364DE" w14:textId="2BAC35D9" w:rsidR="00A1694A" w:rsidRPr="004C1D84" w:rsidRDefault="00A1694A" w:rsidP="00E41EB3">
      <w:pPr>
        <w:jc w:val="thaiDistribute"/>
        <w:rPr>
          <w:rFonts w:ascii="Cambria" w:hAnsi="Cambria"/>
          <w:sz w:val="28"/>
          <w:szCs w:val="28"/>
        </w:rPr>
      </w:pPr>
      <w:r w:rsidRPr="004C1D84">
        <w:rPr>
          <w:rFonts w:ascii="Cambria" w:hAnsi="Cambria"/>
          <w:sz w:val="28"/>
          <w:szCs w:val="28"/>
        </w:rPr>
        <w:tab/>
      </w:r>
      <w:r w:rsidR="00E41EB3">
        <w:rPr>
          <w:rFonts w:ascii="Cambria" w:hAnsi="Cambria"/>
          <w:sz w:val="28"/>
          <w:szCs w:val="28"/>
        </w:rPr>
        <w:t>b</w:t>
      </w:r>
      <w:r w:rsidR="00237C46" w:rsidRPr="004C1D84">
        <w:rPr>
          <w:rFonts w:ascii="Cambria" w:hAnsi="Cambria"/>
          <w:sz w:val="28"/>
          <w:szCs w:val="28"/>
        </w:rPr>
        <w:t>)</w:t>
      </w:r>
      <w:r w:rsidR="0016085F" w:rsidRPr="004C1D84">
        <w:rPr>
          <w:rFonts w:ascii="Cambria" w:hAnsi="Cambria"/>
          <w:sz w:val="28"/>
          <w:szCs w:val="28"/>
        </w:rPr>
        <w:t xml:space="preserve"> </w:t>
      </w:r>
      <w:r w:rsidR="00560735" w:rsidRPr="004C1D84">
        <w:rPr>
          <w:rFonts w:ascii="Cambria" w:hAnsi="Cambria"/>
          <w:sz w:val="28"/>
          <w:szCs w:val="28"/>
        </w:rPr>
        <w:t>A</w:t>
      </w:r>
      <w:r w:rsidRPr="004C1D84">
        <w:rPr>
          <w:rFonts w:ascii="Cambria" w:hAnsi="Cambria"/>
          <w:sz w:val="28"/>
          <w:szCs w:val="28"/>
        </w:rPr>
        <w:t>t a corner point</w:t>
      </w:r>
      <w:r w:rsidR="00560735" w:rsidRPr="004C1D84">
        <w:rPr>
          <w:rFonts w:ascii="Cambria" w:hAnsi="Cambria"/>
          <w:sz w:val="28"/>
          <w:szCs w:val="28"/>
        </w:rPr>
        <w:t xml:space="preserve"> solution</w:t>
      </w:r>
      <w:r w:rsidR="00DD3D3A" w:rsidRPr="004C1D84">
        <w:rPr>
          <w:rFonts w:ascii="Cambria" w:hAnsi="Cambria"/>
          <w:sz w:val="28"/>
          <w:szCs w:val="28"/>
        </w:rPr>
        <w:t xml:space="preserve">, state the condition where the consumer will only buy good </w:t>
      </w:r>
      <w:r w:rsidR="007420BC" w:rsidRPr="004C1D84">
        <w:rPr>
          <w:rFonts w:ascii="Cambria" w:hAnsi="Cambria"/>
          <w:sz w:val="28"/>
          <w:szCs w:val="28"/>
        </w:rPr>
        <w:t>Y</w:t>
      </w:r>
      <w:r w:rsidR="00DD3D3A" w:rsidRPr="004C1D84">
        <w:rPr>
          <w:rFonts w:ascii="Cambria" w:hAnsi="Cambria"/>
          <w:sz w:val="28"/>
          <w:szCs w:val="28"/>
        </w:rPr>
        <w:t>. Explain why the consumer will choose to do so (i.e.</w:t>
      </w:r>
      <w:r w:rsidR="00E4208B">
        <w:rPr>
          <w:rFonts w:ascii="Cambria" w:hAnsi="Cambria" w:cs="Angsana New"/>
          <w:sz w:val="28"/>
          <w:szCs w:val="35"/>
          <w:lang w:bidi="th-TH"/>
        </w:rPr>
        <w:t>,</w:t>
      </w:r>
      <w:r w:rsidR="00DD3D3A" w:rsidRPr="004C1D84">
        <w:rPr>
          <w:rFonts w:ascii="Cambria" w:hAnsi="Cambria"/>
          <w:sz w:val="28"/>
          <w:szCs w:val="28"/>
        </w:rPr>
        <w:t xml:space="preserve"> interpret the condition).</w:t>
      </w:r>
    </w:p>
    <w:p w14:paraId="609196C0" w14:textId="640A5A1E" w:rsidR="002D52B3" w:rsidRDefault="002D52B3" w:rsidP="004C1D84">
      <w:pPr>
        <w:rPr>
          <w:rFonts w:ascii="Cambria" w:hAnsi="Cambria"/>
          <w:sz w:val="28"/>
          <w:szCs w:val="28"/>
        </w:rPr>
      </w:pPr>
    </w:p>
    <w:p w14:paraId="7C300D82" w14:textId="5A83218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3AAD24C" w14:textId="7B5290A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984A8B2" w14:textId="61486D8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29EF571" w14:textId="173AAD4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115F2E7" w14:textId="021462A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3199F98" w14:textId="690C7EE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F6C8DD4" w14:textId="2289BCC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91D0CEB" w14:textId="0A85644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A6571AE" w14:textId="60C6F14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B234586" w14:textId="232F14E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0409E21" w14:textId="29FF402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04C6AFD" w14:textId="4EB1317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EC2AB77" w14:textId="0D38F84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D98B18C" w14:textId="45E0433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77E87E4" w14:textId="5C300E8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AAAC6BC" w14:textId="4496E4C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BD36EE5" w14:textId="295247C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4981EB7" w14:textId="6ADF3DA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14C1997" w14:textId="2F7E701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09E67EA" w14:textId="78053BC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BD2E482" w14:textId="6495377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B7D2A17" w14:textId="1BC4A31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1B1E1C1" w14:textId="002E83A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37C7B27" w14:textId="298D3B7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A2F4A8F" w14:textId="734C257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B45438E" w14:textId="3B3D80D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183B0C9" w14:textId="7421E73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3AFD470" w14:textId="1B75B40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D87C371" w14:textId="2C616C3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08058BC" w14:textId="46D9025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E3B4F26" w14:textId="1458173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28015A4" w14:textId="56CAFAE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409922B" w14:textId="3E39525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5CCEE63" w14:textId="77777777" w:rsidR="00E41EB3" w:rsidRPr="004C1D84"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C513890" w14:textId="61E238AF" w:rsidR="002D52B3" w:rsidRPr="004C1D84" w:rsidRDefault="00E4208B" w:rsidP="004C1D84">
      <w:pPr>
        <w:rPr>
          <w:rFonts w:ascii="Cambria" w:hAnsi="Cambria"/>
          <w:sz w:val="28"/>
          <w:szCs w:val="28"/>
        </w:rPr>
      </w:pPr>
      <w:r>
        <w:rPr>
          <w:rFonts w:ascii="Cambria" w:hAnsi="Cambria"/>
          <w:sz w:val="28"/>
          <w:szCs w:val="28"/>
        </w:rPr>
        <w:br w:type="page"/>
      </w:r>
      <w:r w:rsidR="00A14622" w:rsidRPr="004C1D84">
        <w:rPr>
          <w:rFonts w:ascii="Cambria" w:hAnsi="Cambria"/>
          <w:sz w:val="28"/>
          <w:szCs w:val="28"/>
        </w:rPr>
        <w:lastRenderedPageBreak/>
        <w:t>6.</w:t>
      </w:r>
      <w:r>
        <w:rPr>
          <w:rFonts w:ascii="Cambria" w:hAnsi="Cambria"/>
          <w:sz w:val="28"/>
          <w:szCs w:val="28"/>
        </w:rPr>
        <w:t xml:space="preserve"> </w:t>
      </w:r>
      <w:r w:rsidR="002D52B3" w:rsidRPr="004C1D84">
        <w:rPr>
          <w:rFonts w:ascii="Cambria" w:hAnsi="Cambria"/>
          <w:sz w:val="28"/>
          <w:szCs w:val="28"/>
        </w:rPr>
        <w:t xml:space="preserve">Consider a consumer with the utility function U(x, y) </w:t>
      </w:r>
      <w:r w:rsidR="002D52B3" w:rsidRPr="004C1D84">
        <w:rPr>
          <w:rFonts w:ascii="Cambria" w:eastAsia="MTSY" w:hAnsi="Cambria"/>
          <w:sz w:val="28"/>
          <w:szCs w:val="28"/>
        </w:rPr>
        <w:t xml:space="preserve">= </w:t>
      </w:r>
      <w:r w:rsidR="002D52B3" w:rsidRPr="004C1D84">
        <w:rPr>
          <w:rFonts w:ascii="Cambria" w:hAnsi="Cambria"/>
          <w:sz w:val="28"/>
          <w:szCs w:val="28"/>
        </w:rPr>
        <w:t>min(3x, 5y), that is, the two goods are perfect complements in the ratio 3:5. The prices of the two goods are P</w:t>
      </w:r>
      <w:r w:rsidR="002D52B3" w:rsidRPr="004C1D84">
        <w:rPr>
          <w:rFonts w:ascii="Cambria" w:hAnsi="Cambria"/>
          <w:sz w:val="28"/>
          <w:szCs w:val="28"/>
          <w:vertAlign w:val="subscript"/>
        </w:rPr>
        <w:t>x</w:t>
      </w:r>
      <w:r w:rsidR="002D52B3" w:rsidRPr="004C1D84">
        <w:rPr>
          <w:rFonts w:ascii="Cambria" w:hAnsi="Cambria"/>
          <w:sz w:val="28"/>
          <w:szCs w:val="28"/>
        </w:rPr>
        <w:t xml:space="preserve"> </w:t>
      </w:r>
      <w:r w:rsidR="002D52B3" w:rsidRPr="004C1D84">
        <w:rPr>
          <w:rFonts w:ascii="Cambria" w:eastAsia="MTSY" w:hAnsi="Cambria"/>
          <w:sz w:val="28"/>
          <w:szCs w:val="28"/>
        </w:rPr>
        <w:t xml:space="preserve">= </w:t>
      </w:r>
      <w:r w:rsidR="002D52B3" w:rsidRPr="004C1D84">
        <w:rPr>
          <w:rFonts w:ascii="Cambria" w:hAnsi="Cambria"/>
          <w:sz w:val="28"/>
          <w:szCs w:val="28"/>
        </w:rPr>
        <w:t>$5 and P</w:t>
      </w:r>
      <w:r w:rsidR="002D52B3" w:rsidRPr="004C1D84">
        <w:rPr>
          <w:rFonts w:ascii="Cambria" w:hAnsi="Cambria"/>
          <w:sz w:val="28"/>
          <w:szCs w:val="28"/>
          <w:vertAlign w:val="subscript"/>
        </w:rPr>
        <w:t>y</w:t>
      </w:r>
      <w:r w:rsidR="002D52B3" w:rsidRPr="004C1D84">
        <w:rPr>
          <w:rFonts w:ascii="Cambria" w:hAnsi="Cambria"/>
          <w:sz w:val="28"/>
          <w:szCs w:val="28"/>
        </w:rPr>
        <w:t xml:space="preserve"> </w:t>
      </w:r>
      <w:r w:rsidR="002D52B3" w:rsidRPr="004C1D84">
        <w:rPr>
          <w:rFonts w:ascii="Cambria" w:eastAsia="MTSY" w:hAnsi="Cambria"/>
          <w:sz w:val="28"/>
          <w:szCs w:val="28"/>
        </w:rPr>
        <w:t xml:space="preserve">= </w:t>
      </w:r>
      <w:r w:rsidR="002D52B3" w:rsidRPr="004C1D84">
        <w:rPr>
          <w:rFonts w:ascii="Cambria" w:hAnsi="Cambria"/>
          <w:sz w:val="28"/>
          <w:szCs w:val="28"/>
        </w:rPr>
        <w:t>$10, and the consumer’s income is $220. Determine the optimum consumption basket.</w:t>
      </w:r>
    </w:p>
    <w:p w14:paraId="62F3CCF8" w14:textId="77777777" w:rsidR="00536ABD" w:rsidRPr="004C1D84" w:rsidRDefault="00536ABD" w:rsidP="004C1D84">
      <w:pPr>
        <w:rPr>
          <w:rFonts w:ascii="Cambria" w:hAnsi="Cambria"/>
          <w:sz w:val="28"/>
          <w:szCs w:val="28"/>
        </w:rPr>
      </w:pPr>
    </w:p>
    <w:p w14:paraId="3E0B2C12" w14:textId="7DE77C7D" w:rsidR="00536ABD" w:rsidRPr="00E4208B" w:rsidRDefault="00536ABD" w:rsidP="00E4208B">
      <w:pPr>
        <w:jc w:val="thaiDistribute"/>
        <w:rPr>
          <w:rFonts w:ascii="Cambria" w:hAnsi="Cambria" w:cs="Angsana New"/>
          <w:b/>
          <w:bCs/>
          <w:sz w:val="28"/>
          <w:szCs w:val="35"/>
          <w:lang w:bidi="th-TH"/>
        </w:rPr>
      </w:pPr>
      <w:r w:rsidRPr="00145A85">
        <w:rPr>
          <w:rFonts w:ascii="Cambria" w:hAnsi="Cambria"/>
          <w:b/>
          <w:bCs/>
          <w:sz w:val="28"/>
          <w:szCs w:val="28"/>
        </w:rPr>
        <w:t>Hint</w:t>
      </w:r>
      <w:r w:rsidR="00E4208B">
        <w:rPr>
          <w:rFonts w:ascii="Cambria" w:hAnsi="Cambria" w:cs="Angsana New"/>
          <w:b/>
          <w:bCs/>
          <w:sz w:val="28"/>
          <w:szCs w:val="35"/>
          <w:lang w:bidi="th-TH"/>
        </w:rPr>
        <w:t>:</w:t>
      </w:r>
    </w:p>
    <w:p w14:paraId="4DA6908B" w14:textId="77777777" w:rsidR="00536ABD" w:rsidRPr="00145A85" w:rsidRDefault="00536ABD" w:rsidP="00E4208B">
      <w:pPr>
        <w:pStyle w:val="ListParagraph"/>
        <w:numPr>
          <w:ilvl w:val="0"/>
          <w:numId w:val="40"/>
        </w:numPr>
        <w:jc w:val="thaiDistribute"/>
        <w:rPr>
          <w:rFonts w:ascii="Cambria" w:hAnsi="Cambria"/>
          <w:sz w:val="28"/>
          <w:szCs w:val="28"/>
        </w:rPr>
      </w:pPr>
      <w:r w:rsidRPr="00145A85">
        <w:rPr>
          <w:rFonts w:ascii="Cambria" w:hAnsi="Cambria"/>
          <w:sz w:val="28"/>
          <w:szCs w:val="28"/>
        </w:rPr>
        <w:t xml:space="preserve">The ratio 3:5 implies that 3x = 5y, so if x = 5, </w:t>
      </w:r>
      <w:r w:rsidR="00E67AFC" w:rsidRPr="00145A85">
        <w:rPr>
          <w:rFonts w:ascii="Cambria" w:hAnsi="Cambria"/>
          <w:sz w:val="28"/>
          <w:szCs w:val="28"/>
        </w:rPr>
        <w:t xml:space="preserve">then </w:t>
      </w:r>
      <w:r w:rsidRPr="00145A85">
        <w:rPr>
          <w:rFonts w:ascii="Cambria" w:hAnsi="Cambria"/>
          <w:sz w:val="28"/>
          <w:szCs w:val="28"/>
        </w:rPr>
        <w:t>we will get y = 3 and U = 15. Any bundle that has more of one good, such as (x, y) = (6, 3) would still give U = 15 but with higher cost.</w:t>
      </w:r>
    </w:p>
    <w:p w14:paraId="0A0414D1" w14:textId="1E08B163" w:rsidR="00536ABD" w:rsidRPr="00145A85" w:rsidRDefault="00536ABD" w:rsidP="00E4208B">
      <w:pPr>
        <w:pStyle w:val="ListParagraph"/>
        <w:numPr>
          <w:ilvl w:val="0"/>
          <w:numId w:val="40"/>
        </w:numPr>
        <w:jc w:val="thaiDistribute"/>
        <w:rPr>
          <w:rFonts w:ascii="Cambria" w:hAnsi="Cambria"/>
          <w:sz w:val="28"/>
          <w:szCs w:val="28"/>
        </w:rPr>
      </w:pPr>
      <w:r w:rsidRPr="00145A85">
        <w:rPr>
          <w:rFonts w:ascii="Cambria" w:hAnsi="Cambria"/>
          <w:sz w:val="28"/>
          <w:szCs w:val="28"/>
        </w:rPr>
        <w:t xml:space="preserve">Use the condition 3x = 5y and the BL to solve for </w:t>
      </w:r>
      <w:r w:rsidR="00145A85">
        <w:rPr>
          <w:rFonts w:ascii="Cambria" w:hAnsi="Cambria"/>
          <w:sz w:val="28"/>
          <w:szCs w:val="28"/>
        </w:rPr>
        <w:t xml:space="preserve">the </w:t>
      </w:r>
      <w:r w:rsidRPr="00145A85">
        <w:rPr>
          <w:rFonts w:ascii="Cambria" w:hAnsi="Cambria"/>
          <w:sz w:val="28"/>
          <w:szCs w:val="28"/>
        </w:rPr>
        <w:t>optimal bundle.</w:t>
      </w:r>
    </w:p>
    <w:p w14:paraId="599F541D" w14:textId="3EA580EB" w:rsidR="00DC3BE5" w:rsidRDefault="00DC3BE5"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E4F8E10" w14:textId="7D09DBB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E3F0EDC" w14:textId="542A193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E16203B" w14:textId="61DF5BB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0CD4A46" w14:textId="6EA7496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2B6E1EF" w14:textId="5D06639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9287D69" w14:textId="01601D4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F4F26F8" w14:textId="7A96E88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A64B3E8" w14:textId="54568BC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73DD3A6" w14:textId="39ED462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EA9C8AB" w14:textId="32843B4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5E34054" w14:textId="4A27A41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DCDF9F0" w14:textId="11FA5D4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CD86433" w14:textId="2488CD5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F3A9A7D" w14:textId="7645680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FB3C9D9" w14:textId="0F5381C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1A71B2C" w14:textId="52CA12F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D467F79" w14:textId="0495147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63E9BA0" w14:textId="0AE5422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826F99B" w14:textId="2A426E5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18F36C6" w14:textId="7E3534D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A3970C0" w14:textId="68A762C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885046B" w14:textId="2207697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164F589" w14:textId="692C484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2DED9BC" w14:textId="1A53F5B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207117A" w14:textId="0436498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1B01344" w14:textId="4ADFF34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C845032" w14:textId="4B05557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6ADBFFB" w14:textId="72AAC7A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CBAA98A" w14:textId="4006D27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0C44BE9" w14:textId="65A1041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D267CAF" w14:textId="788A245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6A1AEB8"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06AD398" w14:textId="5FFBDDB7" w:rsidR="002D52B3" w:rsidRPr="004C1D84" w:rsidRDefault="001A2AB9" w:rsidP="00E4208B">
      <w:pPr>
        <w:jc w:val="thaiDistribute"/>
        <w:rPr>
          <w:rFonts w:ascii="Cambria" w:hAnsi="Cambria"/>
          <w:sz w:val="28"/>
          <w:szCs w:val="28"/>
        </w:rPr>
      </w:pPr>
      <w:r w:rsidRPr="004C1D84">
        <w:rPr>
          <w:rFonts w:ascii="Cambria" w:hAnsi="Cambria"/>
          <w:sz w:val="28"/>
          <w:szCs w:val="28"/>
        </w:rPr>
        <w:lastRenderedPageBreak/>
        <w:t>7.</w:t>
      </w:r>
      <w:r w:rsidR="00E4208B">
        <w:rPr>
          <w:rFonts w:ascii="Cambria" w:hAnsi="Cambria"/>
          <w:sz w:val="28"/>
          <w:szCs w:val="28"/>
        </w:rPr>
        <w:t xml:space="preserve"> </w:t>
      </w:r>
      <w:r w:rsidR="002D52B3" w:rsidRPr="004C1D84">
        <w:rPr>
          <w:rFonts w:ascii="Cambria" w:hAnsi="Cambria"/>
          <w:sz w:val="28"/>
          <w:szCs w:val="28"/>
        </w:rPr>
        <w:t xml:space="preserve">Jane likes hamburgers (H) and milkshakes (M). Her indifference curves are bowed in toward the origin and do not intersect the axes. The price of a milkshake is $1 and the price of a hamburger is $3. She is spending all her income at the basket she is currently consuming, and her marginal rate of substitution of hamburgers for milkshakes </w:t>
      </w:r>
      <w:r w:rsidRPr="004C1D84">
        <w:rPr>
          <w:rFonts w:ascii="Cambria" w:hAnsi="Cambria"/>
          <w:sz w:val="28"/>
          <w:szCs w:val="28"/>
        </w:rPr>
        <w:t>(MRS</w:t>
      </w:r>
      <w:r w:rsidRPr="004C1D84">
        <w:rPr>
          <w:rFonts w:ascii="Cambria" w:hAnsi="Cambria"/>
          <w:sz w:val="28"/>
          <w:szCs w:val="28"/>
          <w:vertAlign w:val="subscript"/>
        </w:rPr>
        <w:t>HM</w:t>
      </w:r>
      <w:r w:rsidRPr="004C1D84">
        <w:rPr>
          <w:rFonts w:ascii="Cambria" w:hAnsi="Cambria"/>
          <w:sz w:val="28"/>
          <w:szCs w:val="28"/>
        </w:rPr>
        <w:t xml:space="preserve">) </w:t>
      </w:r>
      <w:r w:rsidR="002D52B3" w:rsidRPr="004C1D84">
        <w:rPr>
          <w:rFonts w:ascii="Cambria" w:hAnsi="Cambria"/>
          <w:sz w:val="28"/>
          <w:szCs w:val="28"/>
        </w:rPr>
        <w:t>is 2. Is she at an optimum? If so, show why. If not, should she buy fewer hamburgers and more milkshakes, or the reverse?</w:t>
      </w:r>
    </w:p>
    <w:p w14:paraId="4032521F" w14:textId="658545BA" w:rsidR="00E41EB3" w:rsidRDefault="00E41EB3" w:rsidP="004C1D84">
      <w:pPr>
        <w:rPr>
          <w:rFonts w:ascii="Cambria" w:hAnsi="Cambria" w:cstheme="minorBidi"/>
          <w:sz w:val="28"/>
          <w:szCs w:val="28"/>
          <w:lang w:bidi="th-TH"/>
        </w:rPr>
      </w:pPr>
    </w:p>
    <w:p w14:paraId="44D0E1F0" w14:textId="1C788736"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56E7DFFB" w14:textId="18889753"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4B21F749" w14:textId="711884D5"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54ACCD00" w14:textId="044148F4"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579864D9" w14:textId="0C61B91E"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1C077709" w14:textId="656E6484"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57130A65" w14:textId="1082BADB"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02472832" w14:textId="7EDDC852"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1D5B00E8" w14:textId="473E8C4A"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4598BBB7" w14:textId="0F66243D"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5C88F9F2" w14:textId="0DE9A530"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5772E7F8" w14:textId="6E3A0482"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42CBF340" w14:textId="253FBA30"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18D69869" w14:textId="7BA1A6DE"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038B91BB" w14:textId="1C6268CF"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065B97AF" w14:textId="02D6B6D2"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02304A25" w14:textId="1199153C"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38D05438" w14:textId="2B3BA7C1"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2A9F5C59" w14:textId="3EA695E1"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17D0A086" w14:textId="39AAE89B"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6CAA576D" w14:textId="5DE8D79F"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48A4E5AC" w14:textId="790BDB70"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56EE3D5D" w14:textId="0CB5055C"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179B5578" w14:textId="3D2A952A"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25A94B6B" w14:textId="6ABF1592"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3FAB69BD" w14:textId="2E04607C"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78F6534E" w14:textId="1CE6C482"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5C0D7BBA" w14:textId="0C5079DF"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066017B0" w14:textId="2F796CD7"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60514CE5" w14:textId="29FFD066"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55EA9F69" w14:textId="24F26E7D"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0385881B" w14:textId="34C32D5B"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2CFE6874" w14:textId="36F9E543"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2BDCFAE1" w14:textId="579164C6"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7FD3F45D" w14:textId="6E3A0759" w:rsidR="00E41EB3"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lang w:bidi="th-TH"/>
        </w:rPr>
      </w:pPr>
    </w:p>
    <w:p w14:paraId="4338C1FD" w14:textId="77777777" w:rsidR="00E41EB3" w:rsidRPr="004C1D84" w:rsidRDefault="00E41EB3" w:rsidP="00E41EB3">
      <w:pPr>
        <w:pBdr>
          <w:top w:val="single" w:sz="4" w:space="1" w:color="auto"/>
          <w:left w:val="single" w:sz="4" w:space="4" w:color="auto"/>
          <w:bottom w:val="single" w:sz="4" w:space="1" w:color="auto"/>
          <w:right w:val="single" w:sz="4" w:space="4" w:color="auto"/>
        </w:pBdr>
        <w:rPr>
          <w:rFonts w:ascii="Cambria" w:hAnsi="Cambria" w:cstheme="minorBidi"/>
          <w:sz w:val="28"/>
          <w:szCs w:val="28"/>
          <w:cs/>
          <w:lang w:bidi="th-TH"/>
        </w:rPr>
      </w:pPr>
    </w:p>
    <w:p w14:paraId="7A0C7E62" w14:textId="7DC6B311" w:rsidR="00E4208B" w:rsidRDefault="00E4208B"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327EF9C" w14:textId="26D3F9C5" w:rsidR="008538BF" w:rsidRPr="004C1D84" w:rsidRDefault="00C548CC" w:rsidP="00E4208B">
      <w:pPr>
        <w:jc w:val="thaiDistribute"/>
        <w:rPr>
          <w:rFonts w:ascii="Cambria" w:hAnsi="Cambria"/>
          <w:sz w:val="28"/>
          <w:szCs w:val="28"/>
        </w:rPr>
      </w:pPr>
      <w:r w:rsidRPr="004C1D84">
        <w:rPr>
          <w:rFonts w:ascii="Cambria" w:hAnsi="Cambria"/>
          <w:sz w:val="28"/>
          <w:szCs w:val="28"/>
        </w:rPr>
        <w:lastRenderedPageBreak/>
        <w:t>8.</w:t>
      </w:r>
      <w:r w:rsidR="00E4208B">
        <w:rPr>
          <w:rFonts w:ascii="Cambria" w:hAnsi="Cambria"/>
          <w:sz w:val="28"/>
          <w:szCs w:val="28"/>
        </w:rPr>
        <w:t xml:space="preserve"> </w:t>
      </w:r>
      <w:r w:rsidR="008538BF" w:rsidRPr="004C1D84">
        <w:rPr>
          <w:rFonts w:ascii="Cambria" w:hAnsi="Cambria"/>
          <w:sz w:val="28"/>
          <w:szCs w:val="28"/>
        </w:rPr>
        <w:t xml:space="preserve">The utility that Corey obtains by consuming hamburgers (H) and hot dogs (S) is given by </w:t>
      </w:r>
      <m:oMath>
        <m:r>
          <m:rPr>
            <m:sty m:val="p"/>
          </m:rPr>
          <w:rPr>
            <w:rFonts w:ascii="Cambria Math" w:hAnsi="Cambria Math"/>
            <w:sz w:val="28"/>
            <w:szCs w:val="28"/>
          </w:rPr>
          <m:t>U(H,S) =</m:t>
        </m:r>
        <m:rad>
          <m:radPr>
            <m:degHide m:val="1"/>
            <m:ctrlPr>
              <w:rPr>
                <w:rFonts w:ascii="Cambria Math" w:hAnsi="Cambria Math"/>
                <w:sz w:val="28"/>
                <w:szCs w:val="28"/>
              </w:rPr>
            </m:ctrlPr>
          </m:radPr>
          <m:deg/>
          <m:e>
            <m:r>
              <m:rPr>
                <m:sty m:val="p"/>
              </m:rPr>
              <w:rPr>
                <w:rFonts w:ascii="Cambria Math" w:hAnsi="Cambria Math"/>
                <w:sz w:val="28"/>
                <w:szCs w:val="28"/>
              </w:rPr>
              <m:t>H</m:t>
            </m:r>
          </m:e>
        </m:rad>
        <m:r>
          <m:rPr>
            <m:sty m:val="p"/>
          </m:rPr>
          <w:rPr>
            <w:rFonts w:ascii="Cambria Math" w:hAnsi="Cambria Math"/>
            <w:sz w:val="28"/>
            <w:szCs w:val="28"/>
          </w:rPr>
          <m:t>+</m:t>
        </m:r>
        <m:rad>
          <m:radPr>
            <m:degHide m:val="1"/>
            <m:ctrlPr>
              <w:rPr>
                <w:rFonts w:ascii="Cambria Math" w:hAnsi="Cambria Math"/>
                <w:sz w:val="28"/>
                <w:szCs w:val="28"/>
              </w:rPr>
            </m:ctrlPr>
          </m:radPr>
          <m:deg/>
          <m:e>
            <m:r>
              <m:rPr>
                <m:sty m:val="p"/>
              </m:rPr>
              <w:rPr>
                <w:rFonts w:ascii="Cambria Math" w:hAnsi="Cambria Math"/>
                <w:sz w:val="28"/>
                <w:szCs w:val="28"/>
              </w:rPr>
              <m:t>S+4</m:t>
            </m:r>
          </m:e>
        </m:rad>
      </m:oMath>
      <w:r w:rsidR="008538BF" w:rsidRPr="004C1D84">
        <w:rPr>
          <w:rFonts w:ascii="Cambria" w:hAnsi="Cambria"/>
          <w:sz w:val="28"/>
          <w:szCs w:val="28"/>
        </w:rPr>
        <w:t xml:space="preserve">. The marginal utility of hamburgers is </w:t>
      </w:r>
      <m:oMath>
        <m:f>
          <m:fPr>
            <m:ctrlPr>
              <w:rPr>
                <w:rFonts w:ascii="Cambria Math" w:hAnsi="Cambria Math"/>
                <w:sz w:val="28"/>
                <w:szCs w:val="28"/>
              </w:rPr>
            </m:ctrlPr>
          </m:fPr>
          <m:num>
            <m:r>
              <m:rPr>
                <m:sty m:val="p"/>
              </m:rPr>
              <w:rPr>
                <w:rFonts w:ascii="Cambria Math" w:hAnsi="Cambria Math"/>
                <w:sz w:val="28"/>
                <w:szCs w:val="28"/>
              </w:rPr>
              <m:t>0.5</m:t>
            </m:r>
          </m:num>
          <m:den>
            <m:rad>
              <m:radPr>
                <m:degHide m:val="1"/>
                <m:ctrlPr>
                  <w:rPr>
                    <w:rFonts w:ascii="Cambria Math" w:hAnsi="Cambria Math"/>
                    <w:sz w:val="28"/>
                    <w:szCs w:val="28"/>
                  </w:rPr>
                </m:ctrlPr>
              </m:radPr>
              <m:deg/>
              <m:e>
                <m:r>
                  <m:rPr>
                    <m:sty m:val="p"/>
                  </m:rPr>
                  <w:rPr>
                    <w:rFonts w:ascii="Cambria Math" w:hAnsi="Cambria Math"/>
                    <w:sz w:val="28"/>
                    <w:szCs w:val="28"/>
                  </w:rPr>
                  <m:t>H</m:t>
                </m:r>
              </m:e>
            </m:rad>
          </m:den>
        </m:f>
      </m:oMath>
      <w:r w:rsidR="008538BF" w:rsidRPr="004C1D84">
        <w:rPr>
          <w:rFonts w:ascii="Cambria" w:hAnsi="Cambria"/>
          <w:sz w:val="28"/>
          <w:szCs w:val="28"/>
        </w:rPr>
        <w:t xml:space="preserve"> and the marginal utility of steaks is equal to </w:t>
      </w:r>
      <m:oMath>
        <m:f>
          <m:fPr>
            <m:ctrlPr>
              <w:rPr>
                <w:rFonts w:ascii="Cambria Math" w:hAnsi="Cambria Math"/>
                <w:sz w:val="28"/>
                <w:szCs w:val="28"/>
              </w:rPr>
            </m:ctrlPr>
          </m:fPr>
          <m:num>
            <m:r>
              <m:rPr>
                <m:sty m:val="p"/>
              </m:rPr>
              <w:rPr>
                <w:rFonts w:ascii="Cambria Math" w:hAnsi="Cambria Math"/>
                <w:sz w:val="28"/>
                <w:szCs w:val="28"/>
              </w:rPr>
              <m:t>0.5</m:t>
            </m:r>
          </m:num>
          <m:den>
            <m:rad>
              <m:radPr>
                <m:degHide m:val="1"/>
                <m:ctrlPr>
                  <w:rPr>
                    <w:rFonts w:ascii="Cambria Math" w:hAnsi="Cambria Math"/>
                    <w:sz w:val="28"/>
                    <w:szCs w:val="28"/>
                  </w:rPr>
                </m:ctrlPr>
              </m:radPr>
              <m:deg/>
              <m:e>
                <m:r>
                  <m:rPr>
                    <m:sty m:val="p"/>
                  </m:rPr>
                  <w:rPr>
                    <w:rFonts w:ascii="Cambria Math" w:hAnsi="Cambria Math"/>
                    <w:sz w:val="28"/>
                    <w:szCs w:val="28"/>
                  </w:rPr>
                  <m:t>S+4</m:t>
                </m:r>
              </m:e>
            </m:rad>
          </m:den>
        </m:f>
        <m:r>
          <m:rPr>
            <m:sty m:val="p"/>
          </m:rPr>
          <w:rPr>
            <w:rFonts w:ascii="Cambria Math" w:hAnsi="Cambria Math"/>
            <w:sz w:val="28"/>
            <w:szCs w:val="28"/>
          </w:rPr>
          <m:t>.</m:t>
        </m:r>
      </m:oMath>
      <w:r w:rsidR="00825E95" w:rsidRPr="004C1D84">
        <w:rPr>
          <w:rFonts w:ascii="Cambria" w:hAnsi="Cambria"/>
          <w:sz w:val="28"/>
          <w:szCs w:val="28"/>
        </w:rPr>
        <w:t xml:space="preserve"> Suppose that the price of hamburgers is $1 per hamburger, and the price of steak is $8 per steak. Moreover, suppose that Corey can spend $100 per month on these two foods.</w:t>
      </w:r>
    </w:p>
    <w:p w14:paraId="04B938A6" w14:textId="77777777" w:rsidR="00E4208B" w:rsidRDefault="00E4208B" w:rsidP="00E4208B">
      <w:pPr>
        <w:jc w:val="thaiDistribute"/>
        <w:rPr>
          <w:rFonts w:ascii="Cambria" w:hAnsi="Cambria"/>
          <w:sz w:val="28"/>
          <w:szCs w:val="28"/>
        </w:rPr>
      </w:pPr>
    </w:p>
    <w:p w14:paraId="1E1FFA8E" w14:textId="2D21CCC4" w:rsidR="008538BF" w:rsidRPr="004C1D84" w:rsidRDefault="008538BF" w:rsidP="00E4208B">
      <w:pPr>
        <w:jc w:val="thaiDistribute"/>
        <w:rPr>
          <w:rFonts w:ascii="Cambria" w:hAnsi="Cambria"/>
          <w:sz w:val="28"/>
          <w:szCs w:val="28"/>
        </w:rPr>
      </w:pPr>
      <w:r w:rsidRPr="004C1D84">
        <w:rPr>
          <w:rFonts w:ascii="Cambria" w:hAnsi="Cambria"/>
          <w:sz w:val="28"/>
          <w:szCs w:val="28"/>
        </w:rPr>
        <w:t xml:space="preserve">c) </w:t>
      </w:r>
      <w:r w:rsidR="00825E95" w:rsidRPr="004C1D84">
        <w:rPr>
          <w:rFonts w:ascii="Cambria" w:hAnsi="Cambria"/>
          <w:sz w:val="28"/>
          <w:szCs w:val="28"/>
        </w:rPr>
        <w:t>What</w:t>
      </w:r>
      <w:r w:rsidRPr="004C1D84">
        <w:rPr>
          <w:rFonts w:ascii="Cambria" w:hAnsi="Cambria"/>
          <w:sz w:val="28"/>
          <w:szCs w:val="28"/>
        </w:rPr>
        <w:t xml:space="preserve"> is Corey’s optimal consumption basket given his budget? </w:t>
      </w:r>
    </w:p>
    <w:p w14:paraId="4BDBECFB" w14:textId="77777777" w:rsidR="00E67AFC" w:rsidRPr="004C1D84" w:rsidRDefault="00E67AFC" w:rsidP="004C1D84">
      <w:pPr>
        <w:rPr>
          <w:rFonts w:ascii="Cambria" w:hAnsi="Cambria"/>
          <w:sz w:val="28"/>
          <w:szCs w:val="28"/>
        </w:rPr>
      </w:pPr>
    </w:p>
    <w:p w14:paraId="4F1F3964" w14:textId="77777777" w:rsidR="00E67AFC" w:rsidRPr="00145A85" w:rsidRDefault="00E67AFC" w:rsidP="004C1D84">
      <w:pPr>
        <w:rPr>
          <w:rFonts w:ascii="Cambria" w:hAnsi="Cambria"/>
          <w:b/>
          <w:bCs/>
          <w:sz w:val="28"/>
          <w:szCs w:val="28"/>
        </w:rPr>
      </w:pPr>
      <w:r w:rsidRPr="00145A85">
        <w:rPr>
          <w:rFonts w:ascii="Cambria" w:hAnsi="Cambria"/>
          <w:b/>
          <w:bCs/>
          <w:sz w:val="28"/>
          <w:szCs w:val="28"/>
        </w:rPr>
        <w:t>Hint</w:t>
      </w:r>
    </w:p>
    <w:p w14:paraId="7BE993DB" w14:textId="77777777" w:rsidR="00E67AFC" w:rsidRPr="00145A85" w:rsidRDefault="00E67AFC" w:rsidP="00145A85">
      <w:pPr>
        <w:pStyle w:val="ListParagraph"/>
        <w:numPr>
          <w:ilvl w:val="0"/>
          <w:numId w:val="41"/>
        </w:numPr>
        <w:rPr>
          <w:rFonts w:ascii="Cambria" w:hAnsi="Cambria"/>
          <w:sz w:val="28"/>
          <w:szCs w:val="28"/>
        </w:rPr>
      </w:pPr>
      <w:r w:rsidRPr="00145A85">
        <w:rPr>
          <w:rFonts w:ascii="Cambria" w:hAnsi="Cambria"/>
          <w:sz w:val="28"/>
          <w:szCs w:val="28"/>
        </w:rPr>
        <w:t>First, check whether it has an interior solution.</w:t>
      </w:r>
    </w:p>
    <w:p w14:paraId="4ADA334A" w14:textId="77777777" w:rsidR="00E67AFC" w:rsidRPr="00145A85" w:rsidRDefault="00E67AFC" w:rsidP="00145A85">
      <w:pPr>
        <w:pStyle w:val="ListParagraph"/>
        <w:numPr>
          <w:ilvl w:val="0"/>
          <w:numId w:val="41"/>
        </w:numPr>
        <w:rPr>
          <w:rFonts w:ascii="Cambria" w:hAnsi="Cambria"/>
          <w:sz w:val="28"/>
          <w:szCs w:val="28"/>
        </w:rPr>
      </w:pPr>
      <w:r w:rsidRPr="00145A85">
        <w:rPr>
          <w:rFonts w:ascii="Cambria" w:hAnsi="Cambria"/>
          <w:sz w:val="28"/>
          <w:szCs w:val="28"/>
        </w:rPr>
        <w:t>If not, check whether the IC or BL has greater slope for a corner solution.</w:t>
      </w:r>
    </w:p>
    <w:p w14:paraId="6E1473D4" w14:textId="21AC7BF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11C4E3A" w14:textId="65F1FA4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F1C90A1" w14:textId="55E5217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242B0AB" w14:textId="63807E6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37E90BB" w14:textId="3983492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C9B04C2" w14:textId="6212764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9500F34" w14:textId="0F642B7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0E330BF" w14:textId="76D1C6A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8C0035C" w14:textId="294DCDE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8E08C21" w14:textId="496CA1D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7894C08" w14:textId="1936BF1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44D1284" w14:textId="7BCC514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8561BC1" w14:textId="4A739FB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0C413B0" w14:textId="0D3434B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6D6E191" w14:textId="1C983B0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71DAD6D" w14:textId="6892EA5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733F659" w14:textId="4F7E94C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61DF447" w14:textId="06310FC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337F44E" w14:textId="34A41D1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6FCE382" w14:textId="7EB0B82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C94DC3F" w14:textId="55D24C4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FC629FE" w14:textId="7045F76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731D7B4" w14:textId="5E2CFCC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EE9C603" w14:textId="695E66F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5A1C22A" w14:textId="09A29F5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EC6F35E" w14:textId="71732A2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A25CFB2" w14:textId="7376ED0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4706237"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AF343BE" w14:textId="317A8C0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55B486E" w14:textId="59F673E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2E37DD7"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F42AF00" w14:textId="62C30144" w:rsidR="00E4208B" w:rsidRDefault="00E4208B" w:rsidP="00E41EB3">
      <w:pPr>
        <w:pBdr>
          <w:top w:val="single" w:sz="4" w:space="1" w:color="auto"/>
          <w:left w:val="single" w:sz="4" w:space="4" w:color="auto"/>
          <w:bottom w:val="single" w:sz="4" w:space="1" w:color="auto"/>
          <w:right w:val="single" w:sz="4" w:space="4" w:color="auto"/>
        </w:pBdr>
        <w:rPr>
          <w:rFonts w:ascii="Cambria" w:hAnsi="Cambria"/>
          <w:sz w:val="28"/>
          <w:szCs w:val="28"/>
        </w:rPr>
      </w:pPr>
      <w:r>
        <w:rPr>
          <w:rFonts w:ascii="Cambria" w:hAnsi="Cambria"/>
          <w:sz w:val="28"/>
          <w:szCs w:val="28"/>
        </w:rPr>
        <w:br w:type="page"/>
      </w:r>
    </w:p>
    <w:p w14:paraId="6D81A2B3" w14:textId="6B9B50D4" w:rsidR="007F77DC" w:rsidRPr="004C1D84" w:rsidRDefault="00522799" w:rsidP="00E4208B">
      <w:pPr>
        <w:jc w:val="thaiDistribute"/>
        <w:rPr>
          <w:rFonts w:ascii="Cambria" w:hAnsi="Cambria"/>
          <w:sz w:val="28"/>
          <w:szCs w:val="28"/>
        </w:rPr>
      </w:pPr>
      <w:r w:rsidRPr="004C1D84">
        <w:rPr>
          <w:rFonts w:ascii="Cambria" w:hAnsi="Cambria"/>
          <w:sz w:val="28"/>
          <w:szCs w:val="28"/>
        </w:rPr>
        <w:lastRenderedPageBreak/>
        <w:t>10.</w:t>
      </w:r>
      <w:r w:rsidR="00E4208B">
        <w:rPr>
          <w:rFonts w:ascii="Cambria" w:hAnsi="Cambria" w:cstheme="minorBidi" w:hint="cs"/>
          <w:sz w:val="28"/>
          <w:szCs w:val="35"/>
          <w:cs/>
          <w:lang w:bidi="th-TH"/>
        </w:rPr>
        <w:t xml:space="preserve"> </w:t>
      </w:r>
      <w:r w:rsidRPr="004C1D84">
        <w:rPr>
          <w:rFonts w:ascii="Cambria" w:hAnsi="Cambria"/>
          <w:sz w:val="28"/>
          <w:szCs w:val="28"/>
        </w:rPr>
        <w:t>Sara views chocolate and vanilla ice cream as perfect substitutes She likes both and is always willing to trade one scoop of chocolate for two scoops of vanilla.</w:t>
      </w:r>
    </w:p>
    <w:p w14:paraId="6EB71ADB" w14:textId="77777777" w:rsidR="00E4208B" w:rsidRDefault="00E4208B" w:rsidP="00E4208B">
      <w:pPr>
        <w:jc w:val="thaiDistribute"/>
        <w:rPr>
          <w:rFonts w:ascii="Cambria" w:hAnsi="Cambria"/>
          <w:sz w:val="28"/>
          <w:szCs w:val="28"/>
        </w:rPr>
      </w:pPr>
    </w:p>
    <w:p w14:paraId="214BA464" w14:textId="349FBA34" w:rsidR="007F77DC" w:rsidRPr="004C1D84" w:rsidRDefault="007F77DC" w:rsidP="00E4208B">
      <w:pPr>
        <w:jc w:val="thaiDistribute"/>
        <w:rPr>
          <w:rFonts w:ascii="Cambria" w:hAnsi="Cambria"/>
          <w:sz w:val="28"/>
          <w:szCs w:val="28"/>
        </w:rPr>
      </w:pPr>
      <w:r w:rsidRPr="004C1D84">
        <w:rPr>
          <w:rFonts w:ascii="Cambria" w:hAnsi="Cambria"/>
          <w:sz w:val="28"/>
          <w:szCs w:val="28"/>
        </w:rPr>
        <w:t xml:space="preserve">a) Given the statement above, what is </w:t>
      </w:r>
      <w:r w:rsidR="00522799" w:rsidRPr="004C1D84">
        <w:rPr>
          <w:rFonts w:ascii="Cambria" w:hAnsi="Cambria"/>
          <w:sz w:val="28"/>
          <w:szCs w:val="28"/>
        </w:rPr>
        <w:t>her MRS</w:t>
      </w:r>
      <w:r w:rsidR="00522799" w:rsidRPr="00E4208B">
        <w:rPr>
          <w:rFonts w:ascii="Cambria" w:hAnsi="Cambria"/>
          <w:sz w:val="28"/>
          <w:szCs w:val="28"/>
          <w:vertAlign w:val="subscript"/>
        </w:rPr>
        <w:t>cv</w:t>
      </w:r>
      <w:r w:rsidRPr="004C1D84">
        <w:rPr>
          <w:rFonts w:ascii="Cambria" w:hAnsi="Cambria"/>
          <w:sz w:val="28"/>
          <w:szCs w:val="28"/>
        </w:rPr>
        <w:t>?</w:t>
      </w:r>
    </w:p>
    <w:p w14:paraId="4549B585" w14:textId="77777777" w:rsidR="00E4208B" w:rsidRDefault="00E4208B" w:rsidP="00E4208B">
      <w:pPr>
        <w:jc w:val="thaiDistribute"/>
        <w:rPr>
          <w:rFonts w:ascii="Cambria" w:hAnsi="Cambria"/>
          <w:sz w:val="28"/>
          <w:szCs w:val="28"/>
        </w:rPr>
      </w:pPr>
    </w:p>
    <w:p w14:paraId="6DEE5170" w14:textId="018E25B8" w:rsidR="00522799" w:rsidRPr="004C1D84" w:rsidRDefault="007F77DC" w:rsidP="00E4208B">
      <w:pPr>
        <w:jc w:val="thaiDistribute"/>
        <w:rPr>
          <w:rFonts w:ascii="Cambria" w:hAnsi="Cambria"/>
          <w:sz w:val="28"/>
          <w:szCs w:val="28"/>
        </w:rPr>
      </w:pPr>
      <w:r w:rsidRPr="004C1D84">
        <w:rPr>
          <w:rFonts w:ascii="Cambria" w:hAnsi="Cambria"/>
          <w:sz w:val="28"/>
          <w:szCs w:val="28"/>
        </w:rPr>
        <w:t>b</w:t>
      </w:r>
      <w:r w:rsidR="00E67AFC" w:rsidRPr="004C1D84">
        <w:rPr>
          <w:rFonts w:ascii="Cambria" w:hAnsi="Cambria"/>
          <w:sz w:val="28"/>
          <w:szCs w:val="28"/>
        </w:rPr>
        <w:t>)</w:t>
      </w:r>
      <w:r w:rsidR="00522799" w:rsidRPr="004C1D84">
        <w:rPr>
          <w:rFonts w:ascii="Cambria" w:hAnsi="Cambria"/>
          <w:sz w:val="28"/>
          <w:szCs w:val="28"/>
        </w:rPr>
        <w:t xml:space="preserve"> If the price of a scoop of chocolate ice cream is three times the price of vanilla, will Sara buy both types of ice cream? If not, which will she buy?</w:t>
      </w:r>
    </w:p>
    <w:p w14:paraId="6AB72FF8" w14:textId="77777777" w:rsidR="007D1955" w:rsidRPr="004C1D84" w:rsidRDefault="007D1955" w:rsidP="004C1D84">
      <w:pPr>
        <w:rPr>
          <w:rFonts w:ascii="Cambria" w:hAnsi="Cambria"/>
          <w:sz w:val="28"/>
          <w:szCs w:val="28"/>
        </w:rPr>
      </w:pPr>
    </w:p>
    <w:p w14:paraId="648C7823" w14:textId="7BE9CCE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365985F" w14:textId="7B935D0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F650B05" w14:textId="4264964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7E53AD8" w14:textId="200F344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2557066" w14:textId="22C59C0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2004B89" w14:textId="305E82B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4C965F2" w14:textId="2D58C8F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2233DBE" w14:textId="5D0485D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18EEDC3" w14:textId="3343F9D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1D4F9E2" w14:textId="72833D3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FCFAF29" w14:textId="4D7F857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02F402E" w14:textId="1FBDEF6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4969304" w14:textId="2F92F4A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3C11365" w14:textId="1111EA4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7555E70" w14:textId="2114D4D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7351F95" w14:textId="0C095FD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EAD6961" w14:textId="3DB09EA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BC27203" w14:textId="2D9CA9A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E25D105" w14:textId="3BD0AD1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F8D4A5C" w14:textId="7A6A80B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2D7D4E6" w14:textId="0D0F6A3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36AF16A" w14:textId="58BC27C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54EE6F1" w14:textId="7EFE89B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5F6D781" w14:textId="69B61A0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A122251" w14:textId="74BB3CB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E160B28" w14:textId="3EB6D7F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7882827" w14:textId="0D79189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9B12A13" w14:textId="1CA8173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78F3347" w14:textId="4BAF21A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8A9FAA0" w14:textId="4C009D7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EA6F504" w14:textId="7612792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DBF0A83" w14:textId="65031DB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398561E" w14:textId="462C85C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515FF90" w14:textId="27F9F4F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B380778" w14:textId="6F83489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A853D20"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8FC2692" w14:textId="2C5F715B" w:rsidR="00E4208B" w:rsidRDefault="00E4208B" w:rsidP="00E41EB3">
      <w:pPr>
        <w:pBdr>
          <w:top w:val="single" w:sz="4" w:space="1" w:color="auto"/>
          <w:left w:val="single" w:sz="4" w:space="4" w:color="auto"/>
          <w:bottom w:val="single" w:sz="4" w:space="1" w:color="auto"/>
          <w:right w:val="single" w:sz="4" w:space="4" w:color="auto"/>
        </w:pBdr>
        <w:rPr>
          <w:rFonts w:ascii="Cambria" w:hAnsi="Cambria"/>
          <w:sz w:val="28"/>
          <w:szCs w:val="28"/>
        </w:rPr>
      </w:pPr>
      <w:r>
        <w:rPr>
          <w:rFonts w:ascii="Cambria" w:hAnsi="Cambria"/>
          <w:sz w:val="28"/>
          <w:szCs w:val="28"/>
        </w:rPr>
        <w:br w:type="page"/>
      </w:r>
    </w:p>
    <w:p w14:paraId="10B827B8" w14:textId="16B06A53" w:rsidR="007D1955" w:rsidRPr="004C1D84" w:rsidRDefault="00C71148" w:rsidP="00E4208B">
      <w:pPr>
        <w:jc w:val="thaiDistribute"/>
        <w:rPr>
          <w:rFonts w:ascii="Cambria" w:hAnsi="Cambria"/>
          <w:sz w:val="28"/>
          <w:szCs w:val="28"/>
        </w:rPr>
      </w:pPr>
      <w:r w:rsidRPr="004C1D84">
        <w:rPr>
          <w:rFonts w:ascii="Cambria" w:hAnsi="Cambria"/>
          <w:sz w:val="28"/>
          <w:szCs w:val="28"/>
        </w:rPr>
        <w:lastRenderedPageBreak/>
        <w:t>12.</w:t>
      </w:r>
      <w:r w:rsidR="00E4208B">
        <w:rPr>
          <w:rFonts w:ascii="Cambria" w:hAnsi="Cambria" w:cstheme="minorBidi" w:hint="cs"/>
          <w:sz w:val="28"/>
          <w:szCs w:val="35"/>
          <w:cs/>
          <w:lang w:bidi="th-TH"/>
        </w:rPr>
        <w:t xml:space="preserve"> </w:t>
      </w:r>
      <w:r w:rsidR="00E67AFC" w:rsidRPr="004C1D84">
        <w:rPr>
          <w:rFonts w:ascii="Cambria" w:hAnsi="Cambria"/>
          <w:sz w:val="28"/>
          <w:szCs w:val="28"/>
        </w:rPr>
        <w:t>(</w:t>
      </w:r>
      <w:r w:rsidR="00E67AFC" w:rsidRPr="00145A85">
        <w:rPr>
          <w:rFonts w:ascii="Cambria" w:hAnsi="Cambria"/>
          <w:b/>
          <w:bCs/>
          <w:sz w:val="28"/>
          <w:szCs w:val="28"/>
        </w:rPr>
        <w:t>Quantity Discount</w:t>
      </w:r>
      <w:r w:rsidR="00E67AFC" w:rsidRPr="004C1D84">
        <w:rPr>
          <w:rFonts w:ascii="Cambria" w:hAnsi="Cambria"/>
          <w:sz w:val="28"/>
          <w:szCs w:val="28"/>
        </w:rPr>
        <w:t xml:space="preserve">) </w:t>
      </w:r>
      <w:r w:rsidR="007D1955" w:rsidRPr="004C1D84">
        <w:rPr>
          <w:rFonts w:ascii="Cambria" w:hAnsi="Cambria"/>
          <w:sz w:val="28"/>
          <w:szCs w:val="28"/>
        </w:rPr>
        <w:t>Toni likes to purchase round trips between the cities of Pulmonia and Castoria and other goods out of her income of $10,000. Fortunately, Pulmonian Airways provides air service and has a frequent-flyer program. Around trip between the two cities normally costs $500, but any customer who makes more than 10 trips a year gets to make additional trips during the year for only $200 per round trip.</w:t>
      </w:r>
    </w:p>
    <w:p w14:paraId="56BEBACF" w14:textId="77777777" w:rsidR="00E4208B" w:rsidRDefault="00E4208B" w:rsidP="00E4208B">
      <w:pPr>
        <w:jc w:val="thaiDistribute"/>
        <w:rPr>
          <w:rFonts w:ascii="Cambria" w:hAnsi="Cambria"/>
          <w:sz w:val="28"/>
          <w:szCs w:val="28"/>
        </w:rPr>
      </w:pPr>
    </w:p>
    <w:p w14:paraId="03D88388" w14:textId="08EBBD02" w:rsidR="00E67AFC" w:rsidRPr="004C1D84" w:rsidRDefault="007D1955" w:rsidP="00E4208B">
      <w:pPr>
        <w:jc w:val="thaiDistribute"/>
        <w:rPr>
          <w:rFonts w:ascii="Cambria" w:hAnsi="Cambria"/>
          <w:sz w:val="28"/>
          <w:szCs w:val="28"/>
        </w:rPr>
      </w:pPr>
      <w:r w:rsidRPr="004C1D84">
        <w:rPr>
          <w:rFonts w:ascii="Cambria" w:hAnsi="Cambria"/>
          <w:sz w:val="28"/>
          <w:szCs w:val="28"/>
        </w:rPr>
        <w:t>a) On a graph with round trips on the horizontal axis and “other goods” on the vertical axis, draw Toni’s budget line.</w:t>
      </w:r>
    </w:p>
    <w:p w14:paraId="30E1FF02" w14:textId="77777777" w:rsidR="00E4208B" w:rsidRDefault="00E4208B" w:rsidP="00E4208B">
      <w:pPr>
        <w:jc w:val="thaiDistribute"/>
        <w:rPr>
          <w:rFonts w:ascii="Cambria" w:hAnsi="Cambria"/>
          <w:sz w:val="28"/>
          <w:szCs w:val="28"/>
        </w:rPr>
      </w:pPr>
    </w:p>
    <w:p w14:paraId="243AA909" w14:textId="6E11832B" w:rsidR="007D1955" w:rsidRPr="004C1D84" w:rsidRDefault="007D1955" w:rsidP="00E4208B">
      <w:pPr>
        <w:jc w:val="thaiDistribute"/>
        <w:rPr>
          <w:rFonts w:ascii="Cambria" w:hAnsi="Cambria"/>
          <w:sz w:val="28"/>
          <w:szCs w:val="28"/>
        </w:rPr>
      </w:pPr>
      <w:r w:rsidRPr="004C1D84">
        <w:rPr>
          <w:rFonts w:ascii="Cambria" w:hAnsi="Cambria"/>
          <w:sz w:val="28"/>
          <w:szCs w:val="28"/>
        </w:rPr>
        <w:t>b) On the graph you drew in part (a), draw a set of indifference curves that illustrates why Toni may be better off with the frequent-flyer program.</w:t>
      </w:r>
    </w:p>
    <w:p w14:paraId="5E3611DD" w14:textId="77777777" w:rsidR="00E4208B" w:rsidRDefault="00E4208B" w:rsidP="00E4208B">
      <w:pPr>
        <w:jc w:val="thaiDistribute"/>
        <w:rPr>
          <w:rFonts w:ascii="Cambria" w:hAnsi="Cambria"/>
          <w:sz w:val="28"/>
          <w:szCs w:val="28"/>
        </w:rPr>
      </w:pPr>
    </w:p>
    <w:p w14:paraId="797393AF" w14:textId="6900C944" w:rsidR="00B96370" w:rsidRPr="004C1D84" w:rsidRDefault="007D1955" w:rsidP="00E4208B">
      <w:pPr>
        <w:jc w:val="thaiDistribute"/>
        <w:rPr>
          <w:rFonts w:ascii="Cambria" w:hAnsi="Cambria"/>
          <w:sz w:val="28"/>
          <w:szCs w:val="28"/>
        </w:rPr>
      </w:pPr>
      <w:r w:rsidRPr="004C1D84">
        <w:rPr>
          <w:rFonts w:ascii="Cambria" w:hAnsi="Cambria"/>
          <w:sz w:val="28"/>
          <w:szCs w:val="28"/>
        </w:rPr>
        <w:t>c) On a new graph draw the same budget line you found in part (a). Now draw a set of indifference curves that illustrates why Toni might not be better off with the frequent-flyer program.</w:t>
      </w:r>
    </w:p>
    <w:p w14:paraId="61F5A379" w14:textId="77777777" w:rsidR="00E67AFC" w:rsidRPr="004C1D84" w:rsidRDefault="00E67AFC" w:rsidP="004C1D84">
      <w:pPr>
        <w:rPr>
          <w:rFonts w:ascii="Cambria" w:hAnsi="Cambria"/>
          <w:sz w:val="28"/>
          <w:szCs w:val="28"/>
        </w:rPr>
      </w:pPr>
    </w:p>
    <w:p w14:paraId="278D3F63" w14:textId="37C59991" w:rsidR="00E67AFC" w:rsidRPr="00145A85" w:rsidRDefault="00E67AFC" w:rsidP="004C1D84">
      <w:pPr>
        <w:rPr>
          <w:rFonts w:ascii="Cambria" w:hAnsi="Cambria"/>
          <w:b/>
          <w:bCs/>
          <w:sz w:val="28"/>
          <w:szCs w:val="28"/>
        </w:rPr>
      </w:pPr>
      <w:r w:rsidRPr="00145A85">
        <w:rPr>
          <w:rFonts w:ascii="Cambria" w:hAnsi="Cambria"/>
          <w:b/>
          <w:bCs/>
          <w:sz w:val="28"/>
          <w:szCs w:val="28"/>
        </w:rPr>
        <w:t>Hint</w:t>
      </w:r>
      <w:r w:rsidR="00E4208B">
        <w:rPr>
          <w:rFonts w:ascii="Cambria" w:hAnsi="Cambria"/>
          <w:b/>
          <w:bCs/>
          <w:sz w:val="28"/>
          <w:szCs w:val="28"/>
        </w:rPr>
        <w:t>:</w:t>
      </w:r>
    </w:p>
    <w:p w14:paraId="70C5780D" w14:textId="77777777" w:rsidR="00E67AFC" w:rsidRPr="00145A85" w:rsidRDefault="00E67AFC" w:rsidP="00145A85">
      <w:pPr>
        <w:pStyle w:val="ListParagraph"/>
        <w:numPr>
          <w:ilvl w:val="0"/>
          <w:numId w:val="42"/>
        </w:numPr>
        <w:rPr>
          <w:rFonts w:ascii="Cambria" w:hAnsi="Cambria"/>
          <w:sz w:val="28"/>
          <w:szCs w:val="28"/>
        </w:rPr>
      </w:pPr>
      <w:r w:rsidRPr="00145A85">
        <w:rPr>
          <w:rFonts w:ascii="Cambria" w:hAnsi="Cambria"/>
          <w:sz w:val="28"/>
          <w:szCs w:val="28"/>
        </w:rPr>
        <w:t>To answer Questions b and c, you should think about the optimality condition. Suppose that MUx/MUy &gt; Px/Py, then you should consume more X to increase your utility.</w:t>
      </w:r>
      <w:r w:rsidR="002312EA" w:rsidRPr="00145A85">
        <w:rPr>
          <w:rFonts w:ascii="Cambria" w:hAnsi="Cambria"/>
          <w:sz w:val="28"/>
          <w:szCs w:val="28"/>
        </w:rPr>
        <w:t xml:space="preserve"> Try to draw ICs that reflect this concept.</w:t>
      </w:r>
    </w:p>
    <w:p w14:paraId="629B88AD" w14:textId="77777777" w:rsidR="005E17CD" w:rsidRPr="004C1D84" w:rsidRDefault="005E17CD" w:rsidP="004C1D84">
      <w:pPr>
        <w:rPr>
          <w:rFonts w:ascii="Cambria" w:hAnsi="Cambria"/>
          <w:sz w:val="28"/>
          <w:szCs w:val="28"/>
        </w:rPr>
      </w:pPr>
    </w:p>
    <w:p w14:paraId="3DC6354A" w14:textId="77F72AF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038A384" w14:textId="77E5F1F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B8089F7" w14:textId="1D399EA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6891370" w14:textId="13BB793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A252DE9" w14:textId="1F5F06B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B911709" w14:textId="282D807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4A67161" w14:textId="305884C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EE9DD51" w14:textId="7CDC5A4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C7FEDD9" w14:textId="42D45D2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80640EF" w14:textId="52F611A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50F0A2E" w14:textId="6D06657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9708A5C" w14:textId="5D78C15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C9EF3BC" w14:textId="78F9632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25E2371" w14:textId="4082702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7157AA8" w14:textId="3829A6B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0ED82DD" w14:textId="22C21D9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BF62ABC" w14:textId="7DD231F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3D35EAC" w14:textId="5EE397D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C460001" w14:textId="047B16D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127B583" w14:textId="6B6B04A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916EEFA"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951141D"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D535E37" w14:textId="167D953F" w:rsidR="00E4208B" w:rsidRDefault="00E4208B"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37D7BAD" w14:textId="1FFE6AE6"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7E57C53B" w14:textId="083653CF"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739EAEB" w14:textId="73F5EE1E"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3CBCF04E" w14:textId="375BC078"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55F39728" w14:textId="7CFAB205"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388C5783" w14:textId="7B06136E"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332450CF" w14:textId="133CD3C4"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1F94D362" w14:textId="2B7E0D87"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1DD9ACFE" w14:textId="42CE418C"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7DB57751" w14:textId="35AF4800"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069FF4B" w14:textId="1D73AB2D"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797AA966" w14:textId="71C195E7"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AA0B5D5" w14:textId="726C6A0B"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442D14A4" w14:textId="107DC01B"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433F8E32" w14:textId="783EEB74"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0DBB26F" w14:textId="27591861"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00902BA" w14:textId="14BA69F9"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4E80251C" w14:textId="251C9118"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53F70B1A" w14:textId="4771C5ED"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72C2FAFF" w14:textId="3D240A0A"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AA1EFC9" w14:textId="2178B6CE"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F09CCF0" w14:textId="2607CD55"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145D0DEC" w14:textId="50EBDA9E"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032ECEF8" w14:textId="35C6C554"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58CFB11" w14:textId="2C887399"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09C785CF" w14:textId="466505C7"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C9B8A3F" w14:textId="66135C64"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0FCC4970" w14:textId="2B2A10C0"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07D15F09" w14:textId="0637821D"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1A873B99" w14:textId="510624BD"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73BC3D6D" w14:textId="178D657A"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67ABBEF" w14:textId="4D8885A8"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097C62F7" w14:textId="03ED448C"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406B65C8" w14:textId="732C88F6"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0E8F475F" w14:textId="29B1C0AF"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339C3C1" w14:textId="7A179635"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75EA59F3" w14:textId="3A89B24B"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4F89BA31" w14:textId="4C65D7BE"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7A1283D0" w14:textId="77777777"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58A65735" w14:textId="006C5E74"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58704595" w14:textId="662A3CDE"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24C4B176" w14:textId="28D8BF87"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1E3878B5" w14:textId="77777777" w:rsidR="00E41EB3" w:rsidRDefault="00E41EB3" w:rsidP="00E41EB3">
      <w:pPr>
        <w:pBdr>
          <w:top w:val="single" w:sz="4" w:space="1" w:color="auto"/>
          <w:left w:val="single" w:sz="4" w:space="4" w:color="auto"/>
          <w:bottom w:val="single" w:sz="4" w:space="1" w:color="auto"/>
          <w:right w:val="single" w:sz="4" w:space="4" w:color="auto"/>
        </w:pBdr>
        <w:jc w:val="thaiDistribute"/>
        <w:rPr>
          <w:rFonts w:ascii="Cambria" w:hAnsi="Cambria"/>
          <w:sz w:val="28"/>
          <w:szCs w:val="28"/>
        </w:rPr>
      </w:pPr>
    </w:p>
    <w:p w14:paraId="61FC329F" w14:textId="6AD35D43" w:rsidR="00E4208B" w:rsidRDefault="00E4208B"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23EC058" w14:textId="77777777" w:rsidR="00E41EB3" w:rsidRDefault="00E41EB3" w:rsidP="00E4208B">
      <w:pPr>
        <w:jc w:val="thaiDistribute"/>
        <w:rPr>
          <w:rFonts w:ascii="Cambria" w:hAnsi="Cambria"/>
          <w:sz w:val="28"/>
          <w:szCs w:val="28"/>
        </w:rPr>
      </w:pPr>
    </w:p>
    <w:p w14:paraId="03D73BBA" w14:textId="567499D7" w:rsidR="005E17CD" w:rsidRPr="004C1D84" w:rsidRDefault="005E17CD" w:rsidP="00E4208B">
      <w:pPr>
        <w:jc w:val="thaiDistribute"/>
        <w:rPr>
          <w:rFonts w:ascii="Cambria" w:hAnsi="Cambria"/>
          <w:sz w:val="28"/>
          <w:szCs w:val="28"/>
        </w:rPr>
      </w:pPr>
      <w:r w:rsidRPr="004C1D84">
        <w:rPr>
          <w:rFonts w:ascii="Cambria" w:hAnsi="Cambria"/>
          <w:sz w:val="28"/>
          <w:szCs w:val="28"/>
        </w:rPr>
        <w:lastRenderedPageBreak/>
        <w:t>14.</w:t>
      </w:r>
      <w:r w:rsidR="00E4208B">
        <w:rPr>
          <w:rFonts w:ascii="Cambria" w:hAnsi="Cambria" w:cstheme="minorBidi" w:hint="cs"/>
          <w:sz w:val="28"/>
          <w:szCs w:val="35"/>
          <w:cs/>
          <w:lang w:bidi="th-TH"/>
        </w:rPr>
        <w:t xml:space="preserve"> </w:t>
      </w:r>
      <w:r w:rsidRPr="004C1D84">
        <w:rPr>
          <w:rFonts w:ascii="Cambria" w:hAnsi="Cambria"/>
          <w:sz w:val="28"/>
          <w:szCs w:val="28"/>
        </w:rPr>
        <w:t>A student consumes root beer and a composite good whose price is $1. Currently, the government imposes an excise tax of $0.50 per pack of root beer. The student now purchases 20 packs of root beer per month. (Think of the excise tax as increasing the price of root beer by $0.50 per pack over what the price would be without the tax.) The government is considering eliminating the excise tax on root beer and, instead, requiring consumers to pay $10.00 per month as a lump sum tax (i.e., the student pays a tax of $10.00 per month, regardless of how much root beer is consumed). If the new proposal is adopted, how will the student’s consumption pattern (in particular, the amount of root beer consumed) and welfare be affected? (Assume that the student’s marginal rate of substitution of root beer for other goods is diminishing.)</w:t>
      </w:r>
    </w:p>
    <w:p w14:paraId="731B111B" w14:textId="77777777" w:rsidR="005E17CD" w:rsidRPr="004C1D84" w:rsidRDefault="005E17CD" w:rsidP="004C1D84">
      <w:pPr>
        <w:rPr>
          <w:rFonts w:ascii="Cambria" w:hAnsi="Cambria"/>
          <w:sz w:val="28"/>
          <w:szCs w:val="28"/>
        </w:rPr>
      </w:pPr>
    </w:p>
    <w:p w14:paraId="706C1E09" w14:textId="32A12459" w:rsidR="005E17CD" w:rsidRPr="00145A85" w:rsidRDefault="005E17CD" w:rsidP="004C1D84">
      <w:pPr>
        <w:rPr>
          <w:rFonts w:ascii="Cambria" w:hAnsi="Cambria"/>
          <w:b/>
          <w:bCs/>
          <w:sz w:val="28"/>
          <w:szCs w:val="28"/>
        </w:rPr>
      </w:pPr>
      <w:r w:rsidRPr="00145A85">
        <w:rPr>
          <w:rFonts w:ascii="Cambria" w:hAnsi="Cambria"/>
          <w:b/>
          <w:bCs/>
          <w:sz w:val="28"/>
          <w:szCs w:val="28"/>
        </w:rPr>
        <w:t>Hint</w:t>
      </w:r>
      <w:r w:rsidR="00E4208B">
        <w:rPr>
          <w:rFonts w:ascii="Cambria" w:hAnsi="Cambria"/>
          <w:b/>
          <w:bCs/>
          <w:sz w:val="28"/>
          <w:szCs w:val="28"/>
        </w:rPr>
        <w:t>:</w:t>
      </w:r>
    </w:p>
    <w:p w14:paraId="7EC92864" w14:textId="77777777" w:rsidR="00401E5D" w:rsidRPr="00145A85" w:rsidRDefault="005E17CD" w:rsidP="00145A85">
      <w:pPr>
        <w:pStyle w:val="ListParagraph"/>
        <w:numPr>
          <w:ilvl w:val="0"/>
          <w:numId w:val="43"/>
        </w:numPr>
        <w:rPr>
          <w:rFonts w:ascii="Cambria" w:hAnsi="Cambria"/>
          <w:sz w:val="28"/>
          <w:szCs w:val="28"/>
        </w:rPr>
      </w:pPr>
      <w:r w:rsidRPr="00145A85">
        <w:rPr>
          <w:rFonts w:ascii="Cambria" w:hAnsi="Cambria"/>
          <w:sz w:val="28"/>
          <w:szCs w:val="28"/>
        </w:rPr>
        <w:t xml:space="preserve">To answer this question, it is better to draw a diagram. You can assume that the </w:t>
      </w:r>
      <w:r w:rsidR="00401E5D" w:rsidRPr="00145A85">
        <w:rPr>
          <w:rFonts w:ascii="Cambria" w:hAnsi="Cambria"/>
          <w:sz w:val="28"/>
          <w:szCs w:val="28"/>
        </w:rPr>
        <w:t xml:space="preserve">consumer </w:t>
      </w:r>
      <w:r w:rsidRPr="00145A85">
        <w:rPr>
          <w:rFonts w:ascii="Cambria" w:hAnsi="Cambria"/>
          <w:sz w:val="28"/>
          <w:szCs w:val="28"/>
        </w:rPr>
        <w:t xml:space="preserve">has income = </w:t>
      </w:r>
      <w:r w:rsidR="00606B79" w:rsidRPr="00145A85">
        <w:rPr>
          <w:rFonts w:ascii="Cambria" w:hAnsi="Cambria"/>
          <w:sz w:val="28"/>
          <w:szCs w:val="28"/>
        </w:rPr>
        <w:t>I</w:t>
      </w:r>
      <w:r w:rsidR="00401E5D" w:rsidRPr="00145A85">
        <w:rPr>
          <w:rFonts w:ascii="Cambria" w:hAnsi="Cambria"/>
          <w:sz w:val="28"/>
          <w:szCs w:val="28"/>
        </w:rPr>
        <w:t xml:space="preserve"> and price of root beer = P.</w:t>
      </w:r>
    </w:p>
    <w:p w14:paraId="061F7E8A" w14:textId="77777777" w:rsidR="005E17CD" w:rsidRPr="00145A85" w:rsidRDefault="005E17CD" w:rsidP="00145A85">
      <w:pPr>
        <w:pStyle w:val="ListParagraph"/>
        <w:numPr>
          <w:ilvl w:val="0"/>
          <w:numId w:val="43"/>
        </w:numPr>
        <w:rPr>
          <w:rFonts w:ascii="Cambria" w:hAnsi="Cambria"/>
          <w:sz w:val="28"/>
          <w:szCs w:val="28"/>
        </w:rPr>
      </w:pPr>
      <w:r w:rsidRPr="00145A85">
        <w:rPr>
          <w:rFonts w:ascii="Cambria" w:hAnsi="Cambria"/>
          <w:sz w:val="28"/>
          <w:szCs w:val="28"/>
        </w:rPr>
        <w:t xml:space="preserve">First, you can </w:t>
      </w:r>
      <w:r w:rsidR="003D7ED0" w:rsidRPr="00145A85">
        <w:rPr>
          <w:rFonts w:ascii="Cambria" w:hAnsi="Cambria"/>
          <w:sz w:val="28"/>
          <w:szCs w:val="28"/>
        </w:rPr>
        <w:t>draw</w:t>
      </w:r>
      <w:r w:rsidRPr="00145A85">
        <w:rPr>
          <w:rFonts w:ascii="Cambria" w:hAnsi="Cambria"/>
          <w:sz w:val="28"/>
          <w:szCs w:val="28"/>
        </w:rPr>
        <w:t xml:space="preserve"> the original BL (with</w:t>
      </w:r>
      <w:r w:rsidR="00401E5D" w:rsidRPr="00145A85">
        <w:rPr>
          <w:rFonts w:ascii="Cambria" w:hAnsi="Cambria"/>
          <w:sz w:val="28"/>
          <w:szCs w:val="28"/>
        </w:rPr>
        <w:t xml:space="preserve"> price of root beer</w:t>
      </w:r>
      <w:r w:rsidRPr="00145A85">
        <w:rPr>
          <w:rFonts w:ascii="Cambria" w:hAnsi="Cambria"/>
          <w:sz w:val="28"/>
          <w:szCs w:val="28"/>
        </w:rPr>
        <w:t xml:space="preserve"> = P + 0.5) and the tangent IC. This is the BL where the government </w:t>
      </w:r>
      <w:r w:rsidR="00606B79" w:rsidRPr="00145A85">
        <w:rPr>
          <w:rFonts w:ascii="Cambria" w:hAnsi="Cambria"/>
          <w:sz w:val="28"/>
          <w:szCs w:val="28"/>
        </w:rPr>
        <w:t xml:space="preserve">currently </w:t>
      </w:r>
      <w:r w:rsidRPr="00145A85">
        <w:rPr>
          <w:rFonts w:ascii="Cambria" w:hAnsi="Cambria"/>
          <w:sz w:val="28"/>
          <w:szCs w:val="28"/>
        </w:rPr>
        <w:t>imposes the tax.</w:t>
      </w:r>
    </w:p>
    <w:p w14:paraId="01463181" w14:textId="77777777" w:rsidR="003D7ED0" w:rsidRPr="00145A85" w:rsidRDefault="003D7ED0" w:rsidP="00145A85">
      <w:pPr>
        <w:pStyle w:val="ListParagraph"/>
        <w:rPr>
          <w:rFonts w:ascii="Cambria" w:hAnsi="Cambria"/>
          <w:sz w:val="28"/>
          <w:szCs w:val="28"/>
        </w:rPr>
      </w:pPr>
      <w:r w:rsidRPr="00145A85">
        <w:rPr>
          <w:rFonts w:ascii="Cambria" w:hAnsi="Cambria"/>
          <w:sz w:val="28"/>
          <w:szCs w:val="28"/>
          <w:u w:val="single"/>
        </w:rPr>
        <w:t>Original BL</w:t>
      </w:r>
      <w:r w:rsidRPr="00145A85">
        <w:rPr>
          <w:rFonts w:ascii="Cambria" w:hAnsi="Cambria"/>
          <w:sz w:val="28"/>
          <w:szCs w:val="28"/>
        </w:rPr>
        <w:t>: (P+0.5)X + Y = I.</w:t>
      </w:r>
    </w:p>
    <w:p w14:paraId="7CE5CC45" w14:textId="77777777" w:rsidR="00D4751D" w:rsidRPr="00145A85" w:rsidRDefault="00D4751D" w:rsidP="00145A85">
      <w:pPr>
        <w:pStyle w:val="ListParagraph"/>
        <w:rPr>
          <w:rFonts w:ascii="Cambria" w:hAnsi="Cambria"/>
          <w:sz w:val="28"/>
          <w:szCs w:val="28"/>
          <w:u w:val="single"/>
        </w:rPr>
      </w:pPr>
      <w:r w:rsidRPr="00145A85">
        <w:rPr>
          <w:rFonts w:ascii="Cambria" w:hAnsi="Cambria"/>
          <w:sz w:val="28"/>
          <w:szCs w:val="28"/>
          <w:u w:val="single"/>
        </w:rPr>
        <w:t>Note that the slope of this BL is equal to the slope of the tangent IC.</w:t>
      </w:r>
    </w:p>
    <w:p w14:paraId="16DA6BEE" w14:textId="77777777" w:rsidR="005E17CD" w:rsidRPr="00145A85" w:rsidRDefault="005E17CD" w:rsidP="00145A85">
      <w:pPr>
        <w:pStyle w:val="ListParagraph"/>
        <w:numPr>
          <w:ilvl w:val="0"/>
          <w:numId w:val="43"/>
        </w:numPr>
        <w:rPr>
          <w:rFonts w:ascii="Cambria" w:hAnsi="Cambria"/>
          <w:sz w:val="28"/>
          <w:szCs w:val="28"/>
        </w:rPr>
      </w:pPr>
      <w:r w:rsidRPr="00145A85">
        <w:rPr>
          <w:rFonts w:ascii="Cambria" w:hAnsi="Cambria"/>
          <w:sz w:val="28"/>
          <w:szCs w:val="28"/>
        </w:rPr>
        <w:t xml:space="preserve">Second, you can draw </w:t>
      </w:r>
      <w:r w:rsidR="003D7ED0" w:rsidRPr="00145A85">
        <w:rPr>
          <w:rFonts w:ascii="Cambria" w:hAnsi="Cambria"/>
          <w:sz w:val="28"/>
          <w:szCs w:val="28"/>
        </w:rPr>
        <w:t xml:space="preserve">the new </w:t>
      </w:r>
      <w:r w:rsidRPr="00145A85">
        <w:rPr>
          <w:rFonts w:ascii="Cambria" w:hAnsi="Cambria"/>
          <w:sz w:val="28"/>
          <w:szCs w:val="28"/>
        </w:rPr>
        <w:t xml:space="preserve">BL after the proposal is adopted. In the proposal, </w:t>
      </w:r>
      <w:r w:rsidR="00C708A9" w:rsidRPr="00145A85">
        <w:rPr>
          <w:rFonts w:ascii="Cambria" w:hAnsi="Cambria"/>
          <w:sz w:val="28"/>
          <w:szCs w:val="28"/>
        </w:rPr>
        <w:t>price of root beer =</w:t>
      </w:r>
      <w:r w:rsidRPr="00145A85">
        <w:rPr>
          <w:rFonts w:ascii="Cambria" w:hAnsi="Cambria"/>
          <w:sz w:val="28"/>
          <w:szCs w:val="28"/>
        </w:rPr>
        <w:t xml:space="preserve"> P because it removes tax. However, the</w:t>
      </w:r>
      <w:r w:rsidR="00C708A9" w:rsidRPr="00145A85">
        <w:rPr>
          <w:rFonts w:ascii="Cambria" w:hAnsi="Cambria"/>
          <w:sz w:val="28"/>
          <w:szCs w:val="28"/>
        </w:rPr>
        <w:t xml:space="preserve"> consumer</w:t>
      </w:r>
      <w:r w:rsidRPr="00145A85">
        <w:rPr>
          <w:rFonts w:ascii="Cambria" w:hAnsi="Cambria"/>
          <w:sz w:val="28"/>
          <w:szCs w:val="28"/>
        </w:rPr>
        <w:t xml:space="preserve"> has to pay lump-sum tax of $10 instead. In this case, his income falls to </w:t>
      </w:r>
      <w:r w:rsidR="00606B79" w:rsidRPr="00145A85">
        <w:rPr>
          <w:rFonts w:ascii="Cambria" w:hAnsi="Cambria"/>
          <w:sz w:val="28"/>
          <w:szCs w:val="28"/>
        </w:rPr>
        <w:t>I</w:t>
      </w:r>
      <w:r w:rsidRPr="00145A85">
        <w:rPr>
          <w:rFonts w:ascii="Cambria" w:hAnsi="Cambria"/>
          <w:sz w:val="28"/>
          <w:szCs w:val="28"/>
        </w:rPr>
        <w:t xml:space="preserve"> – 10.</w:t>
      </w:r>
    </w:p>
    <w:p w14:paraId="546B4806" w14:textId="77777777" w:rsidR="003D7ED0" w:rsidRPr="00145A85" w:rsidRDefault="003D7ED0" w:rsidP="00145A85">
      <w:pPr>
        <w:pStyle w:val="ListParagraph"/>
        <w:rPr>
          <w:rFonts w:ascii="Cambria" w:hAnsi="Cambria"/>
          <w:sz w:val="28"/>
          <w:szCs w:val="28"/>
        </w:rPr>
      </w:pPr>
      <w:r w:rsidRPr="00145A85">
        <w:rPr>
          <w:rFonts w:ascii="Cambria" w:hAnsi="Cambria"/>
          <w:sz w:val="28"/>
          <w:szCs w:val="28"/>
          <w:u w:val="single"/>
        </w:rPr>
        <w:t>New BL</w:t>
      </w:r>
      <w:r w:rsidRPr="00145A85">
        <w:rPr>
          <w:rFonts w:ascii="Cambria" w:hAnsi="Cambria"/>
          <w:sz w:val="28"/>
          <w:szCs w:val="28"/>
        </w:rPr>
        <w:t>:</w:t>
      </w:r>
    </w:p>
    <w:p w14:paraId="32B701B8" w14:textId="77777777" w:rsidR="003D7ED0" w:rsidRPr="00145A85" w:rsidRDefault="00D4751D" w:rsidP="00145A85">
      <w:pPr>
        <w:pStyle w:val="ListParagraph"/>
        <w:rPr>
          <w:rFonts w:ascii="Cambria" w:hAnsi="Cambria"/>
          <w:sz w:val="28"/>
          <w:szCs w:val="28"/>
        </w:rPr>
      </w:pPr>
      <w:r w:rsidRPr="00145A85">
        <w:rPr>
          <w:rFonts w:ascii="Cambria" w:hAnsi="Cambria"/>
          <w:sz w:val="28"/>
          <w:szCs w:val="28"/>
        </w:rPr>
        <w:t>**</w:t>
      </w:r>
      <w:r w:rsidR="003D7ED0" w:rsidRPr="00145A85">
        <w:rPr>
          <w:rFonts w:ascii="Cambria" w:hAnsi="Cambria"/>
          <w:sz w:val="28"/>
          <w:szCs w:val="28"/>
        </w:rPr>
        <w:t>Try to write it by yourself.</w:t>
      </w:r>
      <w:r w:rsidRPr="00145A85">
        <w:rPr>
          <w:rFonts w:ascii="Cambria" w:hAnsi="Cambria"/>
          <w:sz w:val="28"/>
          <w:szCs w:val="28"/>
        </w:rPr>
        <w:t>**</w:t>
      </w:r>
    </w:p>
    <w:p w14:paraId="31C9CD21" w14:textId="77777777" w:rsidR="00606B79" w:rsidRPr="00145A85" w:rsidRDefault="003D7ED0" w:rsidP="00145A85">
      <w:pPr>
        <w:pStyle w:val="ListParagraph"/>
        <w:numPr>
          <w:ilvl w:val="0"/>
          <w:numId w:val="43"/>
        </w:numPr>
        <w:rPr>
          <w:rFonts w:ascii="Cambria" w:hAnsi="Cambria"/>
          <w:sz w:val="28"/>
          <w:szCs w:val="28"/>
        </w:rPr>
      </w:pPr>
      <w:r w:rsidRPr="00145A85">
        <w:rPr>
          <w:rFonts w:ascii="Cambria" w:hAnsi="Cambria"/>
          <w:sz w:val="28"/>
          <w:szCs w:val="28"/>
        </w:rPr>
        <w:t>You should check whether X = 20 is on both BLs.</w:t>
      </w:r>
      <w:r w:rsidR="00D4751D" w:rsidRPr="00145A85">
        <w:rPr>
          <w:rFonts w:ascii="Cambria" w:hAnsi="Cambria"/>
          <w:sz w:val="28"/>
          <w:szCs w:val="28"/>
        </w:rPr>
        <w:t xml:space="preserve"> (Of course, it is.)</w:t>
      </w:r>
    </w:p>
    <w:p w14:paraId="4221273C" w14:textId="03E40386" w:rsidR="00242118" w:rsidRPr="00242118" w:rsidRDefault="003D7ED0" w:rsidP="004C1D84">
      <w:pPr>
        <w:pStyle w:val="ListParagraph"/>
        <w:numPr>
          <w:ilvl w:val="0"/>
          <w:numId w:val="43"/>
        </w:numPr>
        <w:rPr>
          <w:rFonts w:ascii="Cambria" w:hAnsi="Cambria"/>
          <w:sz w:val="28"/>
          <w:szCs w:val="28"/>
        </w:rPr>
      </w:pPr>
      <w:r w:rsidRPr="00145A85">
        <w:rPr>
          <w:rFonts w:ascii="Cambria" w:hAnsi="Cambria"/>
          <w:sz w:val="28"/>
          <w:szCs w:val="28"/>
        </w:rPr>
        <w:t xml:space="preserve">Now, check whether the optimality condition holds at X = 20 on the </w:t>
      </w:r>
      <w:r w:rsidR="00D4751D" w:rsidRPr="00145A85">
        <w:rPr>
          <w:rFonts w:ascii="Cambria" w:hAnsi="Cambria"/>
          <w:sz w:val="28"/>
          <w:szCs w:val="28"/>
        </w:rPr>
        <w:t>new</w:t>
      </w:r>
      <w:r w:rsidRPr="00145A85">
        <w:rPr>
          <w:rFonts w:ascii="Cambria" w:hAnsi="Cambria"/>
          <w:sz w:val="28"/>
          <w:szCs w:val="28"/>
        </w:rPr>
        <w:t xml:space="preserve"> BL.</w:t>
      </w:r>
      <w:r w:rsidR="00D4751D" w:rsidRPr="00145A85">
        <w:rPr>
          <w:rFonts w:ascii="Cambria" w:hAnsi="Cambria"/>
          <w:sz w:val="28"/>
          <w:szCs w:val="28"/>
        </w:rPr>
        <w:t xml:space="preserve"> That is, compare the slopes of new and old BLs.</w:t>
      </w:r>
    </w:p>
    <w:p w14:paraId="76336454" w14:textId="3357C311" w:rsidR="00242118" w:rsidRDefault="00242118"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8E32A6F" w14:textId="4DDFB43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A10D422" w14:textId="12A6DA6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6151774" w14:textId="123190E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2911755" w14:textId="6338E5C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8D4E615" w14:textId="3A8B69B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163E3F5" w14:textId="402CEA3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6234E3A" w14:textId="637CCAA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57762BA" w14:textId="10134F4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FD59BEE" w14:textId="50CBCF5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5DDA980" w14:textId="13BC612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CE6E95C" w14:textId="0193350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7654541" w14:textId="531E729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21E844C" w14:textId="77C648B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CE1D23B"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5F28BCA" w14:textId="77777777" w:rsidR="00E4208B" w:rsidRDefault="00E4208B">
      <w:pPr>
        <w:rPr>
          <w:rFonts w:ascii="Cambria" w:hAnsi="Cambria"/>
          <w:sz w:val="28"/>
          <w:szCs w:val="28"/>
        </w:rPr>
      </w:pPr>
      <w:r>
        <w:rPr>
          <w:rFonts w:ascii="Cambria" w:hAnsi="Cambria"/>
          <w:sz w:val="28"/>
          <w:szCs w:val="28"/>
        </w:rPr>
        <w:br w:type="page"/>
      </w:r>
    </w:p>
    <w:p w14:paraId="2B0C9F17" w14:textId="1E400EF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A8B233A" w14:textId="66D3277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D9DA6F8" w14:textId="341B4E6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69BF594" w14:textId="7828E3A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3B2D3BD" w14:textId="0E71D18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F80EA89" w14:textId="4FB25B3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86237D5" w14:textId="3B049A9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AABF6F0" w14:textId="722D2BB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9F376E8" w14:textId="1C25715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379958E" w14:textId="4A6B53F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280C303" w14:textId="70C5F7D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5C2FF2C" w14:textId="54C4412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80567D8" w14:textId="526D6CA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AEF5DA6" w14:textId="5BE88E9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3B3C055" w14:textId="21E61F3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447A259" w14:textId="1B2BFA5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13086F3" w14:textId="3DB5BE7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059B3AE" w14:textId="0C4ED93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7F056B2" w14:textId="6A3ABD9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A888A6B" w14:textId="1333240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BFA15BB" w14:textId="3420841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E7777E9" w14:textId="2840098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BBA3864" w14:textId="72121E9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C2C1431" w14:textId="020F828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80F5002" w14:textId="6E7D23D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1D4A1AE" w14:textId="654B816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CB11E0C" w14:textId="51DA77F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539351E" w14:textId="3EB7997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48639DA" w14:textId="4C6623B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574A37C" w14:textId="66B07F8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C19095B" w14:textId="07889B1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EB26938" w14:textId="3D7B551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F7C6C0F" w14:textId="234A5C5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6C4FD65" w14:textId="7E3A07B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346292F" w14:textId="05A6AAB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5F11D7A" w14:textId="6E04C51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809A8D2" w14:textId="359E533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5EC0190" w14:textId="1A049FD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E74F397" w14:textId="27B1C4B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9D39629" w14:textId="7534974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D9B9C2F" w14:textId="55C3B5C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0217320" w14:textId="2E4A78A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A046DD2" w14:textId="16F5FD7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60A62F9"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4EE59D8" w14:textId="49ADC934" w:rsidR="00E4208B" w:rsidRDefault="00E4208B" w:rsidP="00E41EB3">
      <w:pPr>
        <w:pBdr>
          <w:top w:val="single" w:sz="4" w:space="1" w:color="auto"/>
          <w:left w:val="single" w:sz="4" w:space="4" w:color="auto"/>
          <w:bottom w:val="single" w:sz="4" w:space="1" w:color="auto"/>
          <w:right w:val="single" w:sz="4" w:space="4" w:color="auto"/>
        </w:pBdr>
        <w:rPr>
          <w:rFonts w:ascii="Cambria" w:hAnsi="Cambria"/>
          <w:sz w:val="28"/>
          <w:szCs w:val="28"/>
        </w:rPr>
      </w:pPr>
      <w:r>
        <w:rPr>
          <w:rFonts w:ascii="Cambria" w:hAnsi="Cambria"/>
          <w:sz w:val="28"/>
          <w:szCs w:val="28"/>
        </w:rPr>
        <w:br w:type="page"/>
      </w:r>
    </w:p>
    <w:p w14:paraId="1C7E128C" w14:textId="0A75C19D" w:rsidR="007D1955" w:rsidRPr="004C1D84" w:rsidRDefault="00C71148" w:rsidP="00E4208B">
      <w:pPr>
        <w:jc w:val="thaiDistribute"/>
        <w:rPr>
          <w:rFonts w:ascii="Cambria" w:hAnsi="Cambria"/>
          <w:sz w:val="28"/>
          <w:szCs w:val="28"/>
        </w:rPr>
      </w:pPr>
      <w:r w:rsidRPr="004C1D84">
        <w:rPr>
          <w:rFonts w:ascii="Cambria" w:hAnsi="Cambria"/>
          <w:sz w:val="28"/>
          <w:szCs w:val="28"/>
        </w:rPr>
        <w:lastRenderedPageBreak/>
        <w:t>15.</w:t>
      </w:r>
      <w:r w:rsidR="00E4208B">
        <w:rPr>
          <w:rFonts w:ascii="Cambria" w:hAnsi="Cambria" w:cstheme="minorBidi" w:hint="cs"/>
          <w:sz w:val="28"/>
          <w:szCs w:val="35"/>
          <w:cs/>
          <w:lang w:bidi="th-TH"/>
        </w:rPr>
        <w:t xml:space="preserve"> </w:t>
      </w:r>
      <w:r w:rsidR="002312EA" w:rsidRPr="004C1D84">
        <w:rPr>
          <w:rFonts w:ascii="Cambria" w:hAnsi="Cambria"/>
          <w:sz w:val="28"/>
          <w:szCs w:val="28"/>
        </w:rPr>
        <w:t>(</w:t>
      </w:r>
      <w:r w:rsidR="002312EA" w:rsidRPr="008F398E">
        <w:rPr>
          <w:rFonts w:ascii="Cambria" w:hAnsi="Cambria"/>
          <w:b/>
          <w:bCs/>
          <w:sz w:val="28"/>
          <w:szCs w:val="28"/>
        </w:rPr>
        <w:t>Cash Subsidy</w:t>
      </w:r>
      <w:r w:rsidR="002312EA" w:rsidRPr="004C1D84">
        <w:rPr>
          <w:rFonts w:ascii="Cambria" w:hAnsi="Cambria"/>
          <w:sz w:val="28"/>
          <w:szCs w:val="28"/>
        </w:rPr>
        <w:t xml:space="preserve">) </w:t>
      </w:r>
      <w:r w:rsidR="007D1955" w:rsidRPr="004C1D84">
        <w:rPr>
          <w:rFonts w:ascii="Cambria" w:hAnsi="Cambria"/>
          <w:sz w:val="28"/>
          <w:szCs w:val="28"/>
        </w:rPr>
        <w:t>When the price of gasoline is $2.00 per gallon, Joe consumes 1,000 gallons per year. The price increases to $2.50, and to offset the harm to Joe, the government gives him a cash transfer of $500 per year. Will Joe be better off or worse off after the price increase and cash transfer than he was before? What will happen to his gasoline consumption? (Assume that Joe’s marginal rate of substitution of gasoline for other goods is diminishing.)</w:t>
      </w:r>
    </w:p>
    <w:p w14:paraId="2B9A35CA" w14:textId="77777777" w:rsidR="002312EA" w:rsidRPr="004C1D84" w:rsidRDefault="002312EA" w:rsidP="00E4208B">
      <w:pPr>
        <w:jc w:val="thaiDistribute"/>
        <w:rPr>
          <w:rFonts w:ascii="Cambria" w:hAnsi="Cambria"/>
          <w:sz w:val="28"/>
          <w:szCs w:val="28"/>
        </w:rPr>
      </w:pPr>
    </w:p>
    <w:p w14:paraId="560E514F" w14:textId="6AFC278C" w:rsidR="002312EA" w:rsidRPr="00242118" w:rsidRDefault="002312EA" w:rsidP="00E4208B">
      <w:pPr>
        <w:jc w:val="thaiDistribute"/>
        <w:rPr>
          <w:rFonts w:ascii="Cambria" w:hAnsi="Cambria"/>
          <w:b/>
          <w:bCs/>
          <w:sz w:val="28"/>
          <w:szCs w:val="28"/>
        </w:rPr>
      </w:pPr>
      <w:r w:rsidRPr="00242118">
        <w:rPr>
          <w:rFonts w:ascii="Cambria" w:hAnsi="Cambria"/>
          <w:b/>
          <w:bCs/>
          <w:sz w:val="28"/>
          <w:szCs w:val="28"/>
        </w:rPr>
        <w:t>Hint</w:t>
      </w:r>
      <w:r w:rsidR="00E4208B">
        <w:rPr>
          <w:rFonts w:ascii="Cambria" w:hAnsi="Cambria"/>
          <w:b/>
          <w:bCs/>
          <w:sz w:val="28"/>
          <w:szCs w:val="28"/>
        </w:rPr>
        <w:t>:</w:t>
      </w:r>
    </w:p>
    <w:p w14:paraId="7E52361C" w14:textId="77777777" w:rsidR="003D7ED0" w:rsidRPr="00242118" w:rsidRDefault="003D7ED0" w:rsidP="00E4208B">
      <w:pPr>
        <w:pStyle w:val="ListParagraph"/>
        <w:numPr>
          <w:ilvl w:val="0"/>
          <w:numId w:val="44"/>
        </w:numPr>
        <w:jc w:val="thaiDistribute"/>
        <w:rPr>
          <w:rFonts w:ascii="Cambria" w:hAnsi="Cambria"/>
          <w:sz w:val="28"/>
          <w:szCs w:val="28"/>
        </w:rPr>
      </w:pPr>
      <w:r w:rsidRPr="00242118">
        <w:rPr>
          <w:rFonts w:ascii="Cambria" w:hAnsi="Cambria"/>
          <w:sz w:val="28"/>
          <w:szCs w:val="28"/>
        </w:rPr>
        <w:t>To answer this question, it is better to draw a diagram. You can assume that the consumer has income = I and price of gasoline = P.</w:t>
      </w:r>
    </w:p>
    <w:p w14:paraId="32F2DE63" w14:textId="77777777" w:rsidR="003D7ED0" w:rsidRPr="00242118" w:rsidRDefault="003D7ED0" w:rsidP="00E4208B">
      <w:pPr>
        <w:pStyle w:val="ListParagraph"/>
        <w:numPr>
          <w:ilvl w:val="0"/>
          <w:numId w:val="44"/>
        </w:numPr>
        <w:jc w:val="thaiDistribute"/>
        <w:rPr>
          <w:rFonts w:ascii="Cambria" w:hAnsi="Cambria"/>
          <w:sz w:val="28"/>
          <w:szCs w:val="28"/>
        </w:rPr>
      </w:pPr>
      <w:r w:rsidRPr="00242118">
        <w:rPr>
          <w:rFonts w:ascii="Cambria" w:hAnsi="Cambria"/>
          <w:sz w:val="28"/>
          <w:szCs w:val="28"/>
        </w:rPr>
        <w:t>First, you can draw the original BL (with P = 2) and the tangent IC.</w:t>
      </w:r>
    </w:p>
    <w:p w14:paraId="2A4A4C84" w14:textId="4FD34DFA" w:rsidR="003D7ED0" w:rsidRPr="00242118" w:rsidRDefault="003D7ED0" w:rsidP="00E4208B">
      <w:pPr>
        <w:pStyle w:val="ListParagraph"/>
        <w:jc w:val="thaiDistribute"/>
        <w:rPr>
          <w:rFonts w:ascii="Cambria" w:hAnsi="Cambria"/>
          <w:sz w:val="28"/>
          <w:szCs w:val="28"/>
        </w:rPr>
      </w:pPr>
      <w:r w:rsidRPr="00242118">
        <w:rPr>
          <w:rFonts w:ascii="Cambria" w:hAnsi="Cambria"/>
          <w:sz w:val="28"/>
          <w:szCs w:val="28"/>
          <w:u w:val="single"/>
        </w:rPr>
        <w:t>Original BL</w:t>
      </w:r>
      <w:r w:rsidRPr="00242118">
        <w:rPr>
          <w:rFonts w:ascii="Cambria" w:hAnsi="Cambria"/>
          <w:sz w:val="28"/>
          <w:szCs w:val="28"/>
        </w:rPr>
        <w:t>: (2)X + Y = I.</w:t>
      </w:r>
    </w:p>
    <w:p w14:paraId="7F66218A" w14:textId="6BC96C77" w:rsidR="00D4751D" w:rsidRDefault="00D4751D" w:rsidP="00E4208B">
      <w:pPr>
        <w:pStyle w:val="ListParagraph"/>
        <w:jc w:val="thaiDistribute"/>
        <w:rPr>
          <w:rFonts w:ascii="Cambria" w:hAnsi="Cambria"/>
          <w:sz w:val="28"/>
          <w:szCs w:val="28"/>
          <w:u w:val="single"/>
        </w:rPr>
      </w:pPr>
      <w:r w:rsidRPr="00242118">
        <w:rPr>
          <w:rFonts w:ascii="Cambria" w:hAnsi="Cambria"/>
          <w:sz w:val="28"/>
          <w:szCs w:val="28"/>
          <w:u w:val="single"/>
        </w:rPr>
        <w:t>Note that the slope of this BL is equal to the slope of the tangent IC.</w:t>
      </w:r>
    </w:p>
    <w:p w14:paraId="0C21B72D" w14:textId="77777777" w:rsidR="00D4751D" w:rsidRPr="00242118" w:rsidRDefault="003D7ED0" w:rsidP="00E4208B">
      <w:pPr>
        <w:pStyle w:val="ListParagraph"/>
        <w:numPr>
          <w:ilvl w:val="0"/>
          <w:numId w:val="44"/>
        </w:numPr>
        <w:jc w:val="thaiDistribute"/>
        <w:rPr>
          <w:rFonts w:ascii="Cambria" w:hAnsi="Cambria"/>
          <w:sz w:val="28"/>
          <w:szCs w:val="28"/>
        </w:rPr>
      </w:pPr>
      <w:r w:rsidRPr="00242118">
        <w:rPr>
          <w:rFonts w:ascii="Cambria" w:hAnsi="Cambria"/>
          <w:sz w:val="28"/>
          <w:szCs w:val="28"/>
        </w:rPr>
        <w:t xml:space="preserve">Second, you can draw the new BL after the </w:t>
      </w:r>
      <w:r w:rsidR="00D4751D" w:rsidRPr="00242118">
        <w:rPr>
          <w:rFonts w:ascii="Cambria" w:hAnsi="Cambria"/>
          <w:sz w:val="28"/>
          <w:szCs w:val="28"/>
        </w:rPr>
        <w:t>price change</w:t>
      </w:r>
      <w:r w:rsidRPr="00242118">
        <w:rPr>
          <w:rFonts w:ascii="Cambria" w:hAnsi="Cambria"/>
          <w:sz w:val="28"/>
          <w:szCs w:val="28"/>
        </w:rPr>
        <w:t>.</w:t>
      </w:r>
      <w:r w:rsidR="00D4751D" w:rsidRPr="00242118">
        <w:rPr>
          <w:rFonts w:ascii="Cambria" w:hAnsi="Cambria"/>
          <w:sz w:val="28"/>
          <w:szCs w:val="28"/>
        </w:rPr>
        <w:br/>
        <w:t>Now, P = 2.5, but income = I + 500 since the government gives him a cash subsidy.</w:t>
      </w:r>
    </w:p>
    <w:p w14:paraId="047CFF8F" w14:textId="77777777" w:rsidR="00D4751D" w:rsidRPr="00242118" w:rsidRDefault="00D4751D" w:rsidP="00E4208B">
      <w:pPr>
        <w:pStyle w:val="ListParagraph"/>
        <w:jc w:val="thaiDistribute"/>
        <w:rPr>
          <w:rFonts w:ascii="Cambria" w:hAnsi="Cambria"/>
          <w:sz w:val="28"/>
          <w:szCs w:val="28"/>
        </w:rPr>
      </w:pPr>
      <w:r w:rsidRPr="00242118">
        <w:rPr>
          <w:rFonts w:ascii="Cambria" w:hAnsi="Cambria"/>
          <w:sz w:val="28"/>
          <w:szCs w:val="28"/>
          <w:u w:val="single"/>
        </w:rPr>
        <w:t>New BL</w:t>
      </w:r>
      <w:r w:rsidRPr="00242118">
        <w:rPr>
          <w:rFonts w:ascii="Cambria" w:hAnsi="Cambria"/>
          <w:sz w:val="28"/>
          <w:szCs w:val="28"/>
        </w:rPr>
        <w:t>:</w:t>
      </w:r>
    </w:p>
    <w:p w14:paraId="4A64CBFE" w14:textId="77777777" w:rsidR="00D4751D" w:rsidRPr="00242118" w:rsidRDefault="00D4751D" w:rsidP="00E4208B">
      <w:pPr>
        <w:pStyle w:val="ListParagraph"/>
        <w:jc w:val="thaiDistribute"/>
        <w:rPr>
          <w:rFonts w:ascii="Cambria" w:hAnsi="Cambria"/>
          <w:sz w:val="28"/>
          <w:szCs w:val="28"/>
        </w:rPr>
      </w:pPr>
      <w:r w:rsidRPr="00242118">
        <w:rPr>
          <w:rFonts w:ascii="Cambria" w:hAnsi="Cambria"/>
          <w:sz w:val="28"/>
          <w:szCs w:val="28"/>
        </w:rPr>
        <w:t>**Try to write it by yourself.**</w:t>
      </w:r>
    </w:p>
    <w:p w14:paraId="17F2AE36" w14:textId="77777777" w:rsidR="00D4751D" w:rsidRPr="00242118" w:rsidRDefault="003D7ED0" w:rsidP="00E4208B">
      <w:pPr>
        <w:pStyle w:val="ListParagraph"/>
        <w:numPr>
          <w:ilvl w:val="0"/>
          <w:numId w:val="44"/>
        </w:numPr>
        <w:jc w:val="thaiDistribute"/>
        <w:rPr>
          <w:rFonts w:ascii="Cambria" w:hAnsi="Cambria"/>
          <w:sz w:val="28"/>
          <w:szCs w:val="28"/>
        </w:rPr>
      </w:pPr>
      <w:r w:rsidRPr="00242118">
        <w:rPr>
          <w:rFonts w:ascii="Cambria" w:hAnsi="Cambria"/>
          <w:sz w:val="28"/>
          <w:szCs w:val="28"/>
        </w:rPr>
        <w:t xml:space="preserve">You should check whether X = </w:t>
      </w:r>
      <w:r w:rsidR="00D4751D" w:rsidRPr="00242118">
        <w:rPr>
          <w:rFonts w:ascii="Cambria" w:hAnsi="Cambria"/>
          <w:sz w:val="28"/>
          <w:szCs w:val="28"/>
        </w:rPr>
        <w:t>1000</w:t>
      </w:r>
      <w:r w:rsidRPr="00242118">
        <w:rPr>
          <w:rFonts w:ascii="Cambria" w:hAnsi="Cambria"/>
          <w:sz w:val="28"/>
          <w:szCs w:val="28"/>
        </w:rPr>
        <w:t xml:space="preserve"> is on both BLs.</w:t>
      </w:r>
      <w:r w:rsidR="00D4751D" w:rsidRPr="00242118">
        <w:rPr>
          <w:rFonts w:ascii="Cambria" w:hAnsi="Cambria"/>
          <w:sz w:val="28"/>
          <w:szCs w:val="28"/>
        </w:rPr>
        <w:t xml:space="preserve"> (Of course, it is.)</w:t>
      </w:r>
    </w:p>
    <w:p w14:paraId="01357EF5" w14:textId="0FB3EC3F" w:rsidR="007D1955" w:rsidRPr="00242118" w:rsidRDefault="003D7ED0" w:rsidP="00E4208B">
      <w:pPr>
        <w:pStyle w:val="ListParagraph"/>
        <w:numPr>
          <w:ilvl w:val="0"/>
          <w:numId w:val="44"/>
        </w:numPr>
        <w:jc w:val="thaiDistribute"/>
        <w:rPr>
          <w:rFonts w:ascii="Cambria" w:hAnsi="Cambria"/>
          <w:sz w:val="28"/>
          <w:szCs w:val="28"/>
        </w:rPr>
      </w:pPr>
      <w:r w:rsidRPr="00242118">
        <w:rPr>
          <w:rFonts w:ascii="Cambria" w:hAnsi="Cambria"/>
          <w:sz w:val="28"/>
          <w:szCs w:val="28"/>
        </w:rPr>
        <w:t xml:space="preserve">Now, check whether the optimality condition holds at X = </w:t>
      </w:r>
      <w:r w:rsidR="00D4751D" w:rsidRPr="00242118">
        <w:rPr>
          <w:rFonts w:ascii="Cambria" w:hAnsi="Cambria"/>
          <w:sz w:val="28"/>
          <w:szCs w:val="28"/>
        </w:rPr>
        <w:t>1000</w:t>
      </w:r>
      <w:r w:rsidRPr="00242118">
        <w:rPr>
          <w:rFonts w:ascii="Cambria" w:hAnsi="Cambria"/>
          <w:sz w:val="28"/>
          <w:szCs w:val="28"/>
        </w:rPr>
        <w:t xml:space="preserve"> on the new BL.</w:t>
      </w:r>
      <w:r w:rsidR="00D4751D" w:rsidRPr="00242118">
        <w:rPr>
          <w:rFonts w:ascii="Cambria" w:hAnsi="Cambria"/>
          <w:sz w:val="28"/>
          <w:szCs w:val="28"/>
        </w:rPr>
        <w:t xml:space="preserve"> That is, compare the slopes of new and old BLs.</w:t>
      </w:r>
    </w:p>
    <w:p w14:paraId="68E85D12" w14:textId="354768C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F8BBA6B" w14:textId="7E7B54B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C6DD303" w14:textId="7C44EE8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B7FCC71" w14:textId="70D300C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9D12077" w14:textId="16D7572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E37A93E" w14:textId="1864983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62FACD9" w14:textId="4E06F63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C219A90" w14:textId="303371B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09D2BA7" w14:textId="68A080C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0794DB2" w14:textId="78A6AC1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D249CBD" w14:textId="709DC2E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F4B9D6A" w14:textId="42E2E90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611FB86" w14:textId="4AEAF89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34F28BF" w14:textId="7EDAFF3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27D433C" w14:textId="0A892A7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B2DFC21" w14:textId="47F093E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386D6AF"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2F1F16F" w14:textId="66C7DA1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C073326" w14:textId="5B41FD8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DA77A16" w14:textId="6D035C4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FBE6FE3"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1388425" w14:textId="0783DE00" w:rsidR="00E4208B" w:rsidRDefault="00E4208B" w:rsidP="00E41EB3">
      <w:pPr>
        <w:pBdr>
          <w:top w:val="single" w:sz="4" w:space="1" w:color="auto"/>
          <w:left w:val="single" w:sz="4" w:space="4" w:color="auto"/>
          <w:bottom w:val="single" w:sz="4" w:space="1" w:color="auto"/>
          <w:right w:val="single" w:sz="4" w:space="4" w:color="auto"/>
        </w:pBdr>
        <w:rPr>
          <w:rFonts w:ascii="Cambria" w:hAnsi="Cambria"/>
          <w:sz w:val="28"/>
          <w:szCs w:val="28"/>
        </w:rPr>
      </w:pPr>
      <w:r>
        <w:rPr>
          <w:rFonts w:ascii="Cambria" w:hAnsi="Cambria"/>
          <w:sz w:val="28"/>
          <w:szCs w:val="28"/>
        </w:rPr>
        <w:br w:type="page"/>
      </w:r>
    </w:p>
    <w:p w14:paraId="0EF7AEFE" w14:textId="77777777" w:rsidR="00E41EB3" w:rsidRDefault="00E41EB3">
      <w:pPr>
        <w:rPr>
          <w:rFonts w:ascii="Cambria" w:hAnsi="Cambria"/>
          <w:sz w:val="28"/>
          <w:szCs w:val="28"/>
        </w:rPr>
      </w:pPr>
    </w:p>
    <w:p w14:paraId="7506BA92" w14:textId="1E30798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4B35868" w14:textId="2F536D3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E92A6BC" w14:textId="4B13518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F2AF8EA" w14:textId="6E9BF92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0B3412F" w14:textId="27D8A26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CDC47A1" w14:textId="69B4B40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46AF710" w14:textId="2694F31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B3E5767" w14:textId="61ABDE0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971F463" w14:textId="43B929C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1844010" w14:textId="399A62F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2D30CDE" w14:textId="25A1A5D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565345A" w14:textId="5696407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D338139" w14:textId="1BF154C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44F284C" w14:textId="3BC9ADB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3196772" w14:textId="40A25BD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FA99E92" w14:textId="1935169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4B15B21" w14:textId="4301CF8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782BC37" w14:textId="2D7B6BD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2E4D31F" w14:textId="4F84390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E8DC466" w14:textId="3FB44FA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35F8D69" w14:textId="03C0B84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36A7268" w14:textId="75B3C7D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D073916" w14:textId="6925C5B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91E5385" w14:textId="4B76F9F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E5F9095" w14:textId="233A6B8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33C4495" w14:textId="0A1FCB7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0CE5F91" w14:textId="0834F96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350689D" w14:textId="6ECA3AF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F451BED" w14:textId="794D393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2992FA7" w14:textId="69C5DB8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683BD48" w14:textId="67015AE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A0A4C41" w14:textId="381C33C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CFA3A4C" w14:textId="169B3E8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CBA1DAD" w14:textId="6B1159E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3B1D306" w14:textId="27F94F5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265A55B" w14:textId="30856B5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97426A1" w14:textId="47FA942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3136A32" w14:textId="4ADDF6E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056B831" w14:textId="59E4FE5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0FD9DC7" w14:textId="5C9ABD2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7573D30" w14:textId="28D320D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6A0DAF6" w14:textId="23FCE1F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7749479"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4EE83F9" w14:textId="4F010417" w:rsidR="00E4208B" w:rsidRDefault="00E4208B" w:rsidP="00E41EB3">
      <w:pPr>
        <w:pBdr>
          <w:top w:val="single" w:sz="4" w:space="1" w:color="auto"/>
          <w:left w:val="single" w:sz="4" w:space="4" w:color="auto"/>
          <w:bottom w:val="single" w:sz="4" w:space="1" w:color="auto"/>
          <w:right w:val="single" w:sz="4" w:space="4" w:color="auto"/>
        </w:pBdr>
        <w:rPr>
          <w:rFonts w:ascii="Cambria" w:hAnsi="Cambria"/>
          <w:sz w:val="28"/>
          <w:szCs w:val="28"/>
        </w:rPr>
      </w:pPr>
      <w:r>
        <w:rPr>
          <w:rFonts w:ascii="Cambria" w:hAnsi="Cambria"/>
          <w:sz w:val="28"/>
          <w:szCs w:val="28"/>
        </w:rPr>
        <w:br w:type="page"/>
      </w:r>
    </w:p>
    <w:p w14:paraId="7C543F76" w14:textId="5E3D3734" w:rsidR="007D1955" w:rsidRPr="004C1D84" w:rsidRDefault="00C71148" w:rsidP="00E4208B">
      <w:pPr>
        <w:jc w:val="thaiDistribute"/>
        <w:rPr>
          <w:rFonts w:ascii="Cambria" w:hAnsi="Cambria"/>
          <w:sz w:val="28"/>
          <w:szCs w:val="28"/>
        </w:rPr>
      </w:pPr>
      <w:r w:rsidRPr="004C1D84">
        <w:rPr>
          <w:rFonts w:ascii="Cambria" w:hAnsi="Cambria"/>
          <w:sz w:val="28"/>
          <w:szCs w:val="28"/>
        </w:rPr>
        <w:lastRenderedPageBreak/>
        <w:t>16.</w:t>
      </w:r>
      <w:r w:rsidR="00E4208B">
        <w:rPr>
          <w:rFonts w:ascii="Cambria" w:hAnsi="Cambria" w:cstheme="minorBidi" w:hint="cs"/>
          <w:sz w:val="28"/>
          <w:szCs w:val="35"/>
          <w:cs/>
          <w:lang w:bidi="th-TH"/>
        </w:rPr>
        <w:t xml:space="preserve"> </w:t>
      </w:r>
      <w:r w:rsidR="00AF6537" w:rsidRPr="004C1D84">
        <w:rPr>
          <w:rFonts w:ascii="Cambria" w:hAnsi="Cambria"/>
          <w:sz w:val="28"/>
          <w:szCs w:val="28"/>
        </w:rPr>
        <w:t>(</w:t>
      </w:r>
      <w:r w:rsidR="00AF6537" w:rsidRPr="00242118">
        <w:rPr>
          <w:rFonts w:ascii="Cambria" w:hAnsi="Cambria"/>
          <w:b/>
          <w:bCs/>
          <w:sz w:val="28"/>
          <w:szCs w:val="28"/>
        </w:rPr>
        <w:t>Voucher and Cash Subsidy</w:t>
      </w:r>
      <w:r w:rsidR="00AF6537" w:rsidRPr="004C1D84">
        <w:rPr>
          <w:rFonts w:ascii="Cambria" w:hAnsi="Cambria"/>
          <w:sz w:val="28"/>
          <w:szCs w:val="28"/>
        </w:rPr>
        <w:t xml:space="preserve">) </w:t>
      </w:r>
      <w:r w:rsidR="007D1955" w:rsidRPr="004C1D84">
        <w:rPr>
          <w:rFonts w:ascii="Cambria" w:hAnsi="Cambria"/>
          <w:sz w:val="28"/>
          <w:szCs w:val="28"/>
        </w:rPr>
        <w:t xml:space="preserve">Paul consumes only two goods, pizza (P) and hamburgers (H) and considers them to be perfect substitutes, as shown by his utility function: U(P, H) </w:t>
      </w:r>
      <w:r w:rsidR="007D1955" w:rsidRPr="004C1D84">
        <w:rPr>
          <w:rFonts w:ascii="Cambria" w:eastAsia="MTSY" w:hAnsi="Cambria"/>
          <w:sz w:val="28"/>
          <w:szCs w:val="28"/>
        </w:rPr>
        <w:t xml:space="preserve">= </w:t>
      </w:r>
      <w:r w:rsidR="007D1955" w:rsidRPr="004C1D84">
        <w:rPr>
          <w:rFonts w:ascii="Cambria" w:hAnsi="Cambria"/>
          <w:sz w:val="28"/>
          <w:szCs w:val="28"/>
        </w:rPr>
        <w:t xml:space="preserve">P </w:t>
      </w:r>
      <w:r w:rsidR="007D1955" w:rsidRPr="004C1D84">
        <w:rPr>
          <w:rFonts w:ascii="Cambria" w:eastAsia="MTSY" w:hAnsi="Cambria"/>
          <w:sz w:val="28"/>
          <w:szCs w:val="28"/>
        </w:rPr>
        <w:t xml:space="preserve">+ </w:t>
      </w:r>
      <w:r w:rsidR="007D1955" w:rsidRPr="004C1D84">
        <w:rPr>
          <w:rFonts w:ascii="Cambria" w:hAnsi="Cambria"/>
          <w:sz w:val="28"/>
          <w:szCs w:val="28"/>
        </w:rPr>
        <w:t>4H. The price of pizza is $3 and the price of hamburgers is $6, and Paul’s monthly income is $300. Knowing that he likes pizza, Paul’s grandmother gives him a birthday gift certificate of $60 redeemable only at Pizza Hut. Though Paul is happy to get this gift, his grandmother did not realize that she could have made him exactly as happy by spending far less than she did. How much would she have needed to give him in cash to make him just as well off as with the gift certificate?</w:t>
      </w:r>
    </w:p>
    <w:p w14:paraId="4713967E" w14:textId="77777777" w:rsidR="007D1955" w:rsidRPr="004C1D84" w:rsidRDefault="007D1955" w:rsidP="004C1D84">
      <w:pPr>
        <w:rPr>
          <w:rFonts w:ascii="Cambria" w:hAnsi="Cambria"/>
          <w:sz w:val="28"/>
          <w:szCs w:val="28"/>
        </w:rPr>
      </w:pPr>
    </w:p>
    <w:p w14:paraId="5581321E" w14:textId="66860F0F" w:rsidR="00AF6537" w:rsidRPr="00242118" w:rsidRDefault="00AF6537" w:rsidP="004C1D84">
      <w:pPr>
        <w:rPr>
          <w:rFonts w:ascii="Cambria" w:hAnsi="Cambria"/>
          <w:b/>
          <w:bCs/>
          <w:sz w:val="28"/>
          <w:szCs w:val="28"/>
        </w:rPr>
      </w:pPr>
      <w:r w:rsidRPr="00242118">
        <w:rPr>
          <w:rFonts w:ascii="Cambria" w:hAnsi="Cambria"/>
          <w:b/>
          <w:bCs/>
          <w:sz w:val="28"/>
          <w:szCs w:val="28"/>
        </w:rPr>
        <w:t>Hint</w:t>
      </w:r>
      <w:r w:rsidR="00E4208B">
        <w:rPr>
          <w:rFonts w:ascii="Cambria" w:hAnsi="Cambria"/>
          <w:b/>
          <w:bCs/>
          <w:sz w:val="28"/>
          <w:szCs w:val="28"/>
        </w:rPr>
        <w:t>:</w:t>
      </w:r>
    </w:p>
    <w:p w14:paraId="586C9AA3" w14:textId="77777777" w:rsidR="00AF6537" w:rsidRPr="00242118" w:rsidRDefault="00AF6537" w:rsidP="00E4208B">
      <w:pPr>
        <w:pStyle w:val="ListParagraph"/>
        <w:numPr>
          <w:ilvl w:val="0"/>
          <w:numId w:val="45"/>
        </w:numPr>
        <w:jc w:val="thaiDistribute"/>
        <w:rPr>
          <w:rFonts w:ascii="Cambria" w:hAnsi="Cambria"/>
          <w:sz w:val="28"/>
          <w:szCs w:val="28"/>
        </w:rPr>
      </w:pPr>
      <w:r w:rsidRPr="00242118">
        <w:rPr>
          <w:rFonts w:ascii="Cambria" w:hAnsi="Cambria"/>
          <w:sz w:val="28"/>
          <w:szCs w:val="28"/>
        </w:rPr>
        <w:t>First, you should show that Paul will only consume Hamburger to maximize his utility, i.e. a corner solution.</w:t>
      </w:r>
    </w:p>
    <w:p w14:paraId="59755513" w14:textId="77777777" w:rsidR="00AF6537" w:rsidRPr="00242118" w:rsidRDefault="00AF6537" w:rsidP="00E4208B">
      <w:pPr>
        <w:pStyle w:val="ListParagraph"/>
        <w:numPr>
          <w:ilvl w:val="0"/>
          <w:numId w:val="45"/>
        </w:numPr>
        <w:jc w:val="thaiDistribute"/>
        <w:rPr>
          <w:rFonts w:ascii="Cambria" w:hAnsi="Cambria"/>
          <w:sz w:val="28"/>
          <w:szCs w:val="28"/>
        </w:rPr>
      </w:pPr>
      <w:r w:rsidRPr="00242118">
        <w:rPr>
          <w:rFonts w:ascii="Cambria" w:hAnsi="Cambria"/>
          <w:sz w:val="28"/>
          <w:szCs w:val="28"/>
        </w:rPr>
        <w:t>But with a voucher from his grandma, he is going to buy some pizza (he will buy 60/3 = 20 pizzas).</w:t>
      </w:r>
    </w:p>
    <w:p w14:paraId="054DAF65" w14:textId="77777777" w:rsidR="00AF6537" w:rsidRPr="00242118" w:rsidRDefault="00AF6537" w:rsidP="00E4208B">
      <w:pPr>
        <w:pStyle w:val="ListParagraph"/>
        <w:numPr>
          <w:ilvl w:val="0"/>
          <w:numId w:val="45"/>
        </w:numPr>
        <w:jc w:val="thaiDistribute"/>
        <w:rPr>
          <w:rFonts w:ascii="Cambria" w:hAnsi="Cambria"/>
          <w:sz w:val="28"/>
          <w:szCs w:val="28"/>
        </w:rPr>
      </w:pPr>
      <w:r w:rsidRPr="00242118">
        <w:rPr>
          <w:rFonts w:ascii="Cambria" w:hAnsi="Cambria"/>
          <w:sz w:val="28"/>
          <w:szCs w:val="28"/>
        </w:rPr>
        <w:t>Find his utility from consuming only hamburger from the money he has and 20 pizzas from the voucher.</w:t>
      </w:r>
    </w:p>
    <w:p w14:paraId="104E61FA" w14:textId="77777777" w:rsidR="00AF6537" w:rsidRPr="00242118" w:rsidRDefault="00AF6537" w:rsidP="00E4208B">
      <w:pPr>
        <w:pStyle w:val="ListParagraph"/>
        <w:numPr>
          <w:ilvl w:val="0"/>
          <w:numId w:val="45"/>
        </w:numPr>
        <w:jc w:val="thaiDistribute"/>
        <w:rPr>
          <w:rFonts w:ascii="Cambria" w:hAnsi="Cambria"/>
          <w:sz w:val="28"/>
          <w:szCs w:val="28"/>
        </w:rPr>
      </w:pPr>
      <w:r w:rsidRPr="00242118">
        <w:rPr>
          <w:rFonts w:ascii="Cambria" w:hAnsi="Cambria"/>
          <w:sz w:val="28"/>
          <w:szCs w:val="28"/>
        </w:rPr>
        <w:t>Find the cash subsidy that would allows him to reach the same utility.</w:t>
      </w:r>
    </w:p>
    <w:p w14:paraId="2A1174B6" w14:textId="0E70A919" w:rsidR="00AF6537" w:rsidRDefault="00AF6537" w:rsidP="004C1D84">
      <w:pPr>
        <w:rPr>
          <w:rFonts w:ascii="Cambria" w:hAnsi="Cambria"/>
          <w:sz w:val="28"/>
          <w:szCs w:val="28"/>
        </w:rPr>
      </w:pPr>
    </w:p>
    <w:p w14:paraId="1313CDF8" w14:textId="79D16B2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2096D25" w14:textId="6EAD0F8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039042A" w14:textId="26615E3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067CB69" w14:textId="28F326D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32568E3" w14:textId="1D35947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B8DAECA" w14:textId="7577442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B7DDADD" w14:textId="26423CB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61FBF4C" w14:textId="1AFAB4C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EF52A67" w14:textId="3E68868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AFE1CCC" w14:textId="11A38E9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AA1C71D" w14:textId="3B608D5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21AE201" w14:textId="5C5CF7F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5A169AA" w14:textId="4C5F92A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98AAA54" w14:textId="27B503D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6608F0A" w14:textId="215C673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0F0C175" w14:textId="5F3A97D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5E01A80" w14:textId="616582F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E5DBE68" w14:textId="3D5E679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9B99E9E" w14:textId="1106F02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23829CA" w14:textId="4FA7FC8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A8EBDB2" w14:textId="511057E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B0893FA" w14:textId="1321C8F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227A258" w14:textId="158BD20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0060C86" w14:textId="77777777" w:rsidR="00E41EB3" w:rsidRPr="004C1D84"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B22DC00" w14:textId="77777777" w:rsidR="00E4208B" w:rsidRDefault="00E4208B">
      <w:pPr>
        <w:rPr>
          <w:rFonts w:ascii="Cambria" w:hAnsi="Cambria"/>
          <w:sz w:val="28"/>
          <w:szCs w:val="28"/>
        </w:rPr>
      </w:pPr>
      <w:r>
        <w:rPr>
          <w:rFonts w:ascii="Cambria" w:hAnsi="Cambria"/>
          <w:sz w:val="28"/>
          <w:szCs w:val="28"/>
        </w:rPr>
        <w:br w:type="page"/>
      </w:r>
    </w:p>
    <w:p w14:paraId="75D92696" w14:textId="77777777" w:rsidR="00E41EB3" w:rsidRDefault="00E41EB3">
      <w:pPr>
        <w:rPr>
          <w:rFonts w:ascii="Cambria" w:hAnsi="Cambria"/>
          <w:sz w:val="28"/>
          <w:szCs w:val="28"/>
        </w:rPr>
      </w:pPr>
    </w:p>
    <w:p w14:paraId="6A32CEC2" w14:textId="3A32DC9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C4661B4" w14:textId="431F1B1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B5F465B" w14:textId="311AD45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D511227" w14:textId="5A32485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60F350F" w14:textId="2073646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5DFA919" w14:textId="7066EA3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7341A6B" w14:textId="64E65E0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4B10BC0" w14:textId="471CB83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3D3EC60" w14:textId="641FE2E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650DBC9" w14:textId="570C916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831E42C" w14:textId="4D0B2CB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0BF8CA6" w14:textId="0F83952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5FE7CCB" w14:textId="4F06605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2AAFFB0" w14:textId="351FD61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165BB7A" w14:textId="56D5FFD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AC52170" w14:textId="27A0BE5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CB23AB6" w14:textId="3C8339A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148685C" w14:textId="21D841F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067E246" w14:textId="2C6051B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62C0C31" w14:textId="62DC5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A145BC1" w14:textId="3A10C7B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0C99D34" w14:textId="41A0ADC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C38907A" w14:textId="310B6D9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E780875" w14:textId="7DE938B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7326207" w14:textId="62E7AFB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D4DAF9D" w14:textId="5856FE9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C71B7B5" w14:textId="51A14DD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4349FC1" w14:textId="61E176B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19549BE" w14:textId="773AB50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23F6718" w14:textId="7562DB4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C844C80" w14:textId="2A77AC6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C1EE162" w14:textId="57B95C3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D14A916" w14:textId="1CA7A6C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6B60ECF" w14:textId="7163185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1A93565" w14:textId="5372264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D34442B" w14:textId="3928160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1E15C9C" w14:textId="4DAABF9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A85B5F0" w14:textId="66A1921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F6EC815" w14:textId="37FEC94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47BDDF1" w14:textId="5EFE2EC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8558C64" w14:textId="64F7BB1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ED0FDE8" w14:textId="02A968A1"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81F9692"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15ACE83" w14:textId="26AA3152" w:rsidR="00E4208B" w:rsidRDefault="00E4208B" w:rsidP="00E41EB3">
      <w:pPr>
        <w:pBdr>
          <w:top w:val="single" w:sz="4" w:space="1" w:color="auto"/>
          <w:left w:val="single" w:sz="4" w:space="4" w:color="auto"/>
          <w:bottom w:val="single" w:sz="4" w:space="1" w:color="auto"/>
          <w:right w:val="single" w:sz="4" w:space="4" w:color="auto"/>
        </w:pBdr>
        <w:rPr>
          <w:rFonts w:ascii="Cambria" w:hAnsi="Cambria"/>
          <w:sz w:val="28"/>
          <w:szCs w:val="28"/>
        </w:rPr>
      </w:pPr>
      <w:r>
        <w:rPr>
          <w:rFonts w:ascii="Cambria" w:hAnsi="Cambria"/>
          <w:sz w:val="28"/>
          <w:szCs w:val="28"/>
        </w:rPr>
        <w:br w:type="page"/>
      </w:r>
    </w:p>
    <w:p w14:paraId="5C73D856" w14:textId="77777777" w:rsidR="00E4208B" w:rsidRDefault="00C71148" w:rsidP="00E4208B">
      <w:pPr>
        <w:jc w:val="thaiDistribute"/>
        <w:rPr>
          <w:rFonts w:ascii="Cambria" w:hAnsi="Cambria"/>
          <w:sz w:val="28"/>
          <w:szCs w:val="28"/>
        </w:rPr>
      </w:pPr>
      <w:r w:rsidRPr="004C1D84">
        <w:rPr>
          <w:rFonts w:ascii="Cambria" w:hAnsi="Cambria"/>
          <w:sz w:val="28"/>
          <w:szCs w:val="28"/>
        </w:rPr>
        <w:lastRenderedPageBreak/>
        <w:t>17.</w:t>
      </w:r>
      <w:r w:rsidR="00E4208B">
        <w:rPr>
          <w:rFonts w:ascii="Cambria" w:hAnsi="Cambria" w:cstheme="minorBidi" w:hint="cs"/>
          <w:sz w:val="28"/>
          <w:szCs w:val="35"/>
          <w:cs/>
          <w:lang w:bidi="th-TH"/>
        </w:rPr>
        <w:t xml:space="preserve"> </w:t>
      </w:r>
      <w:r w:rsidR="00EC5274" w:rsidRPr="004C1D84">
        <w:rPr>
          <w:rFonts w:ascii="Cambria" w:hAnsi="Cambria"/>
          <w:sz w:val="28"/>
          <w:szCs w:val="28"/>
        </w:rPr>
        <w:t>(</w:t>
      </w:r>
      <w:r w:rsidR="00EC5274" w:rsidRPr="00242118">
        <w:rPr>
          <w:rFonts w:ascii="Cambria" w:hAnsi="Cambria"/>
          <w:b/>
          <w:bCs/>
          <w:sz w:val="28"/>
          <w:szCs w:val="28"/>
        </w:rPr>
        <w:t>Borrowing and Lending</w:t>
      </w:r>
      <w:r w:rsidR="00EC5274" w:rsidRPr="004C1D84">
        <w:rPr>
          <w:rFonts w:ascii="Cambria" w:hAnsi="Cambria"/>
          <w:sz w:val="28"/>
          <w:szCs w:val="28"/>
        </w:rPr>
        <w:t xml:space="preserve">) </w:t>
      </w:r>
      <w:r w:rsidR="007D1955" w:rsidRPr="004C1D84">
        <w:rPr>
          <w:rFonts w:ascii="Cambria" w:hAnsi="Cambria"/>
          <w:sz w:val="28"/>
          <w:szCs w:val="28"/>
        </w:rPr>
        <w:t xml:space="preserve">Jack makes his consumption and saving decisions two months at a time. His income this month is $1,000, and he knows that he will get a raise next month making his income $1,050. The current interest rate (at which he is free to borrow or lend) is 5 percent. Denoting this month’s consumption by x and next month’s by y, for each of the following utility functions state whether Jack would choose to borrow, lend, or do neither in the first month. </w:t>
      </w:r>
    </w:p>
    <w:p w14:paraId="7AB72921" w14:textId="50976E6B" w:rsidR="007D1955" w:rsidRPr="004C1D84" w:rsidRDefault="007D1955" w:rsidP="00E4208B">
      <w:pPr>
        <w:jc w:val="thaiDistribute"/>
        <w:rPr>
          <w:rFonts w:ascii="Cambria" w:hAnsi="Cambria"/>
          <w:sz w:val="28"/>
          <w:szCs w:val="28"/>
        </w:rPr>
      </w:pPr>
      <w:r w:rsidRPr="004C1D84">
        <w:rPr>
          <w:rFonts w:ascii="Cambria" w:hAnsi="Cambria"/>
          <w:sz w:val="28"/>
          <w:szCs w:val="28"/>
        </w:rPr>
        <w:t>(</w:t>
      </w:r>
      <w:r w:rsidRPr="00E4208B">
        <w:rPr>
          <w:rFonts w:ascii="Cambria" w:hAnsi="Cambria"/>
          <w:b/>
          <w:bCs/>
          <w:sz w:val="28"/>
          <w:szCs w:val="28"/>
        </w:rPr>
        <w:t>Hint:</w:t>
      </w:r>
      <w:r w:rsidRPr="004C1D84">
        <w:rPr>
          <w:rFonts w:ascii="Cambria" w:hAnsi="Cambria"/>
          <w:sz w:val="28"/>
          <w:szCs w:val="28"/>
        </w:rPr>
        <w:t xml:space="preserve"> In each case, start by assuming that Jack would simply spend his income in each month without borrowing or lending money. Would doing so be optimal?)</w:t>
      </w:r>
    </w:p>
    <w:p w14:paraId="56C14300" w14:textId="77777777" w:rsidR="00E4208B" w:rsidRDefault="00E4208B" w:rsidP="00E4208B">
      <w:pPr>
        <w:jc w:val="thaiDistribute"/>
        <w:rPr>
          <w:rFonts w:ascii="Cambria" w:hAnsi="Cambria"/>
          <w:sz w:val="28"/>
          <w:szCs w:val="28"/>
        </w:rPr>
      </w:pPr>
    </w:p>
    <w:p w14:paraId="5FB1CDF9" w14:textId="3FFC8D30" w:rsidR="007D1955" w:rsidRPr="004C1D84" w:rsidRDefault="007D1955" w:rsidP="00E4208B">
      <w:pPr>
        <w:jc w:val="thaiDistribute"/>
        <w:rPr>
          <w:rFonts w:ascii="Cambria" w:hAnsi="Cambria"/>
          <w:sz w:val="28"/>
          <w:szCs w:val="28"/>
        </w:rPr>
      </w:pPr>
      <w:r w:rsidRPr="004C1D84">
        <w:rPr>
          <w:rFonts w:ascii="Cambria" w:hAnsi="Cambria"/>
          <w:sz w:val="28"/>
          <w:szCs w:val="28"/>
        </w:rPr>
        <w:t xml:space="preserve">a) U(x, y) </w:t>
      </w:r>
      <w:r w:rsidRPr="004C1D84">
        <w:rPr>
          <w:rFonts w:ascii="Cambria" w:eastAsia="MTSY" w:hAnsi="Cambria"/>
          <w:sz w:val="28"/>
          <w:szCs w:val="28"/>
        </w:rPr>
        <w:t xml:space="preserve">= </w:t>
      </w:r>
      <w:r w:rsidRPr="004C1D84">
        <w:rPr>
          <w:rFonts w:ascii="Cambria" w:hAnsi="Cambria"/>
          <w:sz w:val="28"/>
          <w:szCs w:val="28"/>
        </w:rPr>
        <w:t>xy</w:t>
      </w:r>
      <w:r w:rsidR="00237C46" w:rsidRPr="004C1D84">
        <w:rPr>
          <w:rFonts w:ascii="Cambria" w:hAnsi="Cambria"/>
          <w:sz w:val="28"/>
          <w:szCs w:val="28"/>
          <w:vertAlign w:val="superscript"/>
        </w:rPr>
        <w:t>2</w:t>
      </w:r>
      <w:r w:rsidRPr="004C1D84">
        <w:rPr>
          <w:rFonts w:ascii="Cambria" w:hAnsi="Cambria"/>
          <w:sz w:val="28"/>
          <w:szCs w:val="28"/>
        </w:rPr>
        <w:t xml:space="preserve">, MUx </w:t>
      </w:r>
      <w:r w:rsidRPr="004C1D84">
        <w:rPr>
          <w:rFonts w:ascii="Cambria" w:eastAsia="MTSY" w:hAnsi="Cambria"/>
          <w:sz w:val="28"/>
          <w:szCs w:val="28"/>
        </w:rPr>
        <w:t xml:space="preserve">= </w:t>
      </w:r>
      <w:r w:rsidRPr="004C1D84">
        <w:rPr>
          <w:rFonts w:ascii="Cambria" w:hAnsi="Cambria"/>
          <w:sz w:val="28"/>
          <w:szCs w:val="28"/>
        </w:rPr>
        <w:t>y</w:t>
      </w:r>
      <w:r w:rsidR="00237C46" w:rsidRPr="004C1D84">
        <w:rPr>
          <w:rFonts w:ascii="Cambria" w:hAnsi="Cambria"/>
          <w:sz w:val="28"/>
          <w:szCs w:val="28"/>
          <w:vertAlign w:val="superscript"/>
        </w:rPr>
        <w:t>2</w:t>
      </w:r>
      <w:r w:rsidRPr="004C1D84">
        <w:rPr>
          <w:rFonts w:ascii="Cambria" w:hAnsi="Cambria"/>
          <w:sz w:val="28"/>
          <w:szCs w:val="28"/>
        </w:rPr>
        <w:t xml:space="preserve">, MUy </w:t>
      </w:r>
      <w:r w:rsidRPr="004C1D84">
        <w:rPr>
          <w:rFonts w:ascii="Cambria" w:eastAsia="MTSY" w:hAnsi="Cambria"/>
          <w:sz w:val="28"/>
          <w:szCs w:val="28"/>
        </w:rPr>
        <w:t xml:space="preserve">= </w:t>
      </w:r>
      <w:r w:rsidRPr="004C1D84">
        <w:rPr>
          <w:rFonts w:ascii="Cambria" w:hAnsi="Cambria"/>
          <w:sz w:val="28"/>
          <w:szCs w:val="28"/>
        </w:rPr>
        <w:t>2xy</w:t>
      </w:r>
    </w:p>
    <w:p w14:paraId="24478B7B" w14:textId="77777777" w:rsidR="00E4208B" w:rsidRDefault="00E4208B" w:rsidP="00E4208B">
      <w:pPr>
        <w:jc w:val="thaiDistribute"/>
        <w:rPr>
          <w:rFonts w:ascii="Cambria" w:hAnsi="Cambria"/>
          <w:sz w:val="28"/>
          <w:szCs w:val="28"/>
        </w:rPr>
      </w:pPr>
    </w:p>
    <w:p w14:paraId="4337B461" w14:textId="4F344BAA" w:rsidR="007D1955" w:rsidRPr="004C1D84" w:rsidRDefault="007D1955" w:rsidP="00E4208B">
      <w:pPr>
        <w:jc w:val="thaiDistribute"/>
        <w:rPr>
          <w:rFonts w:ascii="Cambria" w:hAnsi="Cambria"/>
          <w:sz w:val="28"/>
          <w:szCs w:val="28"/>
          <w:vertAlign w:val="superscript"/>
        </w:rPr>
      </w:pPr>
      <w:r w:rsidRPr="004C1D84">
        <w:rPr>
          <w:rFonts w:ascii="Cambria" w:hAnsi="Cambria"/>
          <w:sz w:val="28"/>
          <w:szCs w:val="28"/>
        </w:rPr>
        <w:t xml:space="preserve">b) U(x, y) </w:t>
      </w:r>
      <w:r w:rsidRPr="004C1D84">
        <w:rPr>
          <w:rFonts w:ascii="Cambria" w:eastAsia="MTSY" w:hAnsi="Cambria"/>
          <w:sz w:val="28"/>
          <w:szCs w:val="28"/>
        </w:rPr>
        <w:t xml:space="preserve">= </w:t>
      </w:r>
      <w:r w:rsidRPr="004C1D84">
        <w:rPr>
          <w:rFonts w:ascii="Cambria" w:hAnsi="Cambria"/>
          <w:sz w:val="28"/>
          <w:szCs w:val="28"/>
        </w:rPr>
        <w:t>x</w:t>
      </w:r>
      <w:r w:rsidR="00237C46" w:rsidRPr="004C1D84">
        <w:rPr>
          <w:rFonts w:ascii="Cambria" w:hAnsi="Cambria"/>
          <w:sz w:val="28"/>
          <w:szCs w:val="28"/>
          <w:vertAlign w:val="superscript"/>
        </w:rPr>
        <w:t>2</w:t>
      </w:r>
      <w:r w:rsidRPr="004C1D84">
        <w:rPr>
          <w:rFonts w:ascii="Cambria" w:hAnsi="Cambria"/>
          <w:sz w:val="28"/>
          <w:szCs w:val="28"/>
        </w:rPr>
        <w:t xml:space="preserve">y, MUx </w:t>
      </w:r>
      <w:r w:rsidRPr="004C1D84">
        <w:rPr>
          <w:rFonts w:ascii="Cambria" w:eastAsia="MTSY" w:hAnsi="Cambria"/>
          <w:sz w:val="28"/>
          <w:szCs w:val="28"/>
        </w:rPr>
        <w:t xml:space="preserve">= </w:t>
      </w:r>
      <w:r w:rsidRPr="004C1D84">
        <w:rPr>
          <w:rFonts w:ascii="Cambria" w:hAnsi="Cambria"/>
          <w:sz w:val="28"/>
          <w:szCs w:val="28"/>
        </w:rPr>
        <w:t xml:space="preserve">2xy, MUy </w:t>
      </w:r>
      <w:r w:rsidRPr="004C1D84">
        <w:rPr>
          <w:rFonts w:ascii="Cambria" w:eastAsia="MTSY" w:hAnsi="Cambria"/>
          <w:sz w:val="28"/>
          <w:szCs w:val="28"/>
        </w:rPr>
        <w:t xml:space="preserve">= </w:t>
      </w:r>
      <w:r w:rsidRPr="004C1D84">
        <w:rPr>
          <w:rFonts w:ascii="Cambria" w:hAnsi="Cambria"/>
          <w:sz w:val="28"/>
          <w:szCs w:val="28"/>
        </w:rPr>
        <w:t>x</w:t>
      </w:r>
      <w:r w:rsidR="00237C46" w:rsidRPr="004C1D84">
        <w:rPr>
          <w:rFonts w:ascii="Cambria" w:hAnsi="Cambria"/>
          <w:sz w:val="28"/>
          <w:szCs w:val="28"/>
          <w:vertAlign w:val="superscript"/>
        </w:rPr>
        <w:t>2</w:t>
      </w:r>
    </w:p>
    <w:p w14:paraId="1A475064" w14:textId="77777777" w:rsidR="00E4208B" w:rsidRDefault="00E4208B" w:rsidP="00E4208B">
      <w:pPr>
        <w:jc w:val="thaiDistribute"/>
        <w:rPr>
          <w:rFonts w:ascii="Cambria" w:hAnsi="Cambria"/>
          <w:sz w:val="28"/>
          <w:szCs w:val="28"/>
        </w:rPr>
      </w:pPr>
    </w:p>
    <w:p w14:paraId="4B0FCECB" w14:textId="67BEB58A" w:rsidR="007D1955" w:rsidRPr="004C1D84" w:rsidRDefault="007D1955" w:rsidP="00E4208B">
      <w:pPr>
        <w:jc w:val="thaiDistribute"/>
        <w:rPr>
          <w:rFonts w:ascii="Cambria" w:hAnsi="Cambria"/>
          <w:sz w:val="28"/>
          <w:szCs w:val="28"/>
        </w:rPr>
      </w:pPr>
      <w:r w:rsidRPr="004C1D84">
        <w:rPr>
          <w:rFonts w:ascii="Cambria" w:hAnsi="Cambria"/>
          <w:sz w:val="28"/>
          <w:szCs w:val="28"/>
        </w:rPr>
        <w:t xml:space="preserve">c) U(x, y) </w:t>
      </w:r>
      <w:r w:rsidRPr="004C1D84">
        <w:rPr>
          <w:rFonts w:ascii="Cambria" w:eastAsia="MTSY" w:hAnsi="Cambria"/>
          <w:sz w:val="28"/>
          <w:szCs w:val="28"/>
        </w:rPr>
        <w:t xml:space="preserve">= </w:t>
      </w:r>
      <w:r w:rsidRPr="004C1D84">
        <w:rPr>
          <w:rFonts w:ascii="Cambria" w:hAnsi="Cambria"/>
          <w:sz w:val="28"/>
          <w:szCs w:val="28"/>
        </w:rPr>
        <w:t xml:space="preserve">xy, MUx </w:t>
      </w:r>
      <w:r w:rsidRPr="004C1D84">
        <w:rPr>
          <w:rFonts w:ascii="Cambria" w:eastAsia="MTSY" w:hAnsi="Cambria"/>
          <w:sz w:val="28"/>
          <w:szCs w:val="28"/>
        </w:rPr>
        <w:t xml:space="preserve">= </w:t>
      </w:r>
      <w:r w:rsidRPr="004C1D84">
        <w:rPr>
          <w:rFonts w:ascii="Cambria" w:hAnsi="Cambria"/>
          <w:sz w:val="28"/>
          <w:szCs w:val="28"/>
        </w:rPr>
        <w:t xml:space="preserve">y, MUy </w:t>
      </w:r>
      <w:r w:rsidRPr="004C1D84">
        <w:rPr>
          <w:rFonts w:ascii="Cambria" w:eastAsia="MTSY" w:hAnsi="Cambria"/>
          <w:sz w:val="28"/>
          <w:szCs w:val="28"/>
        </w:rPr>
        <w:t xml:space="preserve">= </w:t>
      </w:r>
      <w:r w:rsidRPr="004C1D84">
        <w:rPr>
          <w:rFonts w:ascii="Cambria" w:hAnsi="Cambria"/>
          <w:sz w:val="28"/>
          <w:szCs w:val="28"/>
        </w:rPr>
        <w:t>x</w:t>
      </w:r>
    </w:p>
    <w:p w14:paraId="387D2E9E" w14:textId="77777777" w:rsidR="00EA240F" w:rsidRPr="004C1D84" w:rsidRDefault="00EA240F" w:rsidP="004C1D84">
      <w:pPr>
        <w:rPr>
          <w:rFonts w:ascii="Cambria" w:hAnsi="Cambria"/>
          <w:sz w:val="28"/>
          <w:szCs w:val="28"/>
        </w:rPr>
      </w:pPr>
    </w:p>
    <w:p w14:paraId="35723A51" w14:textId="70FEABB5" w:rsidR="00713A39" w:rsidRPr="00242118" w:rsidRDefault="00713A39" w:rsidP="004C1D84">
      <w:pPr>
        <w:rPr>
          <w:rFonts w:ascii="Cambria" w:hAnsi="Cambria"/>
          <w:b/>
          <w:bCs/>
          <w:sz w:val="28"/>
          <w:szCs w:val="28"/>
        </w:rPr>
      </w:pPr>
      <w:r w:rsidRPr="00242118">
        <w:rPr>
          <w:rFonts w:ascii="Cambria" w:hAnsi="Cambria"/>
          <w:b/>
          <w:bCs/>
          <w:sz w:val="28"/>
          <w:szCs w:val="28"/>
        </w:rPr>
        <w:t>Hint</w:t>
      </w:r>
      <w:r w:rsidR="00E41EB3">
        <w:rPr>
          <w:rFonts w:ascii="Cambria" w:hAnsi="Cambria"/>
          <w:b/>
          <w:bCs/>
          <w:sz w:val="28"/>
          <w:szCs w:val="28"/>
        </w:rPr>
        <w:t>:</w:t>
      </w:r>
    </w:p>
    <w:p w14:paraId="7A3403DF" w14:textId="77777777" w:rsidR="00713A39" w:rsidRPr="00242118" w:rsidRDefault="00713A39" w:rsidP="00242118">
      <w:pPr>
        <w:pStyle w:val="ListParagraph"/>
        <w:numPr>
          <w:ilvl w:val="0"/>
          <w:numId w:val="46"/>
        </w:numPr>
        <w:rPr>
          <w:rFonts w:ascii="Cambria" w:hAnsi="Cambria"/>
          <w:sz w:val="28"/>
          <w:szCs w:val="28"/>
        </w:rPr>
      </w:pPr>
      <w:r w:rsidRPr="00242118">
        <w:rPr>
          <w:rFonts w:ascii="Cambria" w:hAnsi="Cambria"/>
          <w:sz w:val="28"/>
          <w:szCs w:val="28"/>
        </w:rPr>
        <w:t>Once again, you have to compare the slopes of IC and BL.</w:t>
      </w:r>
    </w:p>
    <w:p w14:paraId="38858909" w14:textId="77777777" w:rsidR="00713A39" w:rsidRPr="00242118" w:rsidRDefault="00713A39" w:rsidP="00242118">
      <w:pPr>
        <w:pStyle w:val="ListParagraph"/>
        <w:numPr>
          <w:ilvl w:val="0"/>
          <w:numId w:val="46"/>
        </w:numPr>
        <w:rPr>
          <w:rFonts w:ascii="Cambria" w:hAnsi="Cambria"/>
          <w:sz w:val="28"/>
          <w:szCs w:val="28"/>
        </w:rPr>
      </w:pPr>
      <w:r w:rsidRPr="00242118">
        <w:rPr>
          <w:rFonts w:ascii="Cambria" w:hAnsi="Cambria"/>
          <w:sz w:val="28"/>
          <w:szCs w:val="28"/>
        </w:rPr>
        <w:t>The slope of BL is –(1+r), and the slope of IC is –MRS.</w:t>
      </w:r>
    </w:p>
    <w:p w14:paraId="75E6DE08" w14:textId="233A2A04" w:rsidR="00713A39" w:rsidRPr="00242118" w:rsidRDefault="00713A39" w:rsidP="00242118">
      <w:pPr>
        <w:pStyle w:val="ListParagraph"/>
        <w:numPr>
          <w:ilvl w:val="0"/>
          <w:numId w:val="46"/>
        </w:numPr>
        <w:rPr>
          <w:rFonts w:ascii="Cambria" w:hAnsi="Cambria"/>
          <w:sz w:val="28"/>
          <w:szCs w:val="28"/>
        </w:rPr>
      </w:pPr>
      <w:r w:rsidRPr="00242118">
        <w:rPr>
          <w:rFonts w:ascii="Cambria" w:hAnsi="Cambria"/>
          <w:sz w:val="28"/>
          <w:szCs w:val="28"/>
        </w:rPr>
        <w:t>You should borrow when MU</w:t>
      </w:r>
      <w:r w:rsidR="00EC5274" w:rsidRPr="00242118">
        <w:rPr>
          <w:rFonts w:ascii="Cambria" w:hAnsi="Cambria"/>
          <w:sz w:val="28"/>
          <w:szCs w:val="28"/>
        </w:rPr>
        <w:t>x/</w:t>
      </w:r>
      <w:r w:rsidRPr="00242118">
        <w:rPr>
          <w:rFonts w:ascii="Cambria" w:hAnsi="Cambria"/>
          <w:sz w:val="28"/>
          <w:szCs w:val="28"/>
        </w:rPr>
        <w:t>MU</w:t>
      </w:r>
      <w:r w:rsidR="00EC5274" w:rsidRPr="00242118">
        <w:rPr>
          <w:rFonts w:ascii="Cambria" w:hAnsi="Cambria"/>
          <w:sz w:val="28"/>
          <w:szCs w:val="28"/>
        </w:rPr>
        <w:t xml:space="preserve">y </w:t>
      </w:r>
      <w:r w:rsidRPr="00242118">
        <w:rPr>
          <w:rFonts w:ascii="Cambria" w:hAnsi="Cambria"/>
          <w:sz w:val="28"/>
          <w:szCs w:val="28"/>
        </w:rPr>
        <w:t>&gt; 1+r.</w:t>
      </w:r>
    </w:p>
    <w:p w14:paraId="2E86150F" w14:textId="4A83E725" w:rsidR="00713A39" w:rsidRPr="00242118" w:rsidRDefault="00EC5274" w:rsidP="004C1D84">
      <w:pPr>
        <w:pStyle w:val="ListParagraph"/>
        <w:numPr>
          <w:ilvl w:val="0"/>
          <w:numId w:val="46"/>
        </w:numPr>
        <w:rPr>
          <w:rFonts w:ascii="Cambria" w:hAnsi="Cambria"/>
          <w:sz w:val="28"/>
          <w:szCs w:val="28"/>
        </w:rPr>
      </w:pPr>
      <w:r w:rsidRPr="00242118">
        <w:rPr>
          <w:rFonts w:ascii="Cambria" w:hAnsi="Cambria"/>
          <w:sz w:val="28"/>
          <w:szCs w:val="28"/>
        </w:rPr>
        <w:t>Also note from the question that his x = 1000 and y = 1050.</w:t>
      </w:r>
    </w:p>
    <w:p w14:paraId="06012E88" w14:textId="7662CB7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72510BD" w14:textId="7400019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F4A0361" w14:textId="15706E1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53C37A2" w14:textId="422EFC1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F891D8D" w14:textId="6A3F69F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DD1D87E" w14:textId="166B1B7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60A495A" w14:textId="73ACCB5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7020460" w14:textId="336EB83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99DA138" w14:textId="6F3EC49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609FB73" w14:textId="5800560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FF01512" w14:textId="5865099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72CB1BB" w14:textId="48AB134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6102592" w14:textId="147E3F8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A574687" w14:textId="11397CE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578F41E" w14:textId="6C3A131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AFA49CC" w14:textId="3EEDC9B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35F2FB7" w14:textId="35B663F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1259E19" w14:textId="0B2EF4B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36F86FF" w14:textId="053E059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769804C"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139FAA2" w14:textId="1850F73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527BA36" w14:textId="101F984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E8EBFB3" w14:textId="656BA28C" w:rsidR="00E4208B" w:rsidRDefault="00E4208B"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34613AF" w14:textId="77777777" w:rsidR="00E41EB3" w:rsidRDefault="00E41EB3">
      <w:pPr>
        <w:rPr>
          <w:rFonts w:ascii="Cambria" w:hAnsi="Cambria"/>
          <w:sz w:val="28"/>
          <w:szCs w:val="28"/>
        </w:rPr>
      </w:pPr>
    </w:p>
    <w:p w14:paraId="5BB199C8" w14:textId="496EB90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7BC5978" w14:textId="4FC11EF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ECDE9C9" w14:textId="7C8E87C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2FAD8C0" w14:textId="6C59E4E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FB0A4F4" w14:textId="46B5066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9C438A6" w14:textId="67BE02D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F80817E" w14:textId="7FF4BB3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ABF9508" w14:textId="52C5429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497E61A" w14:textId="0263787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D1070C6" w14:textId="3AC3411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FA4BBB6" w14:textId="1DC2235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BD27B93" w14:textId="14DB8E5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5F18F6E" w14:textId="5F183C4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FCDA7BE" w14:textId="4FA8FB1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0B57DBF" w14:textId="6DA5BA7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9EE416B" w14:textId="14505A8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9AE7AEF" w14:textId="65AF070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6AC8596" w14:textId="238D854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73E36E8" w14:textId="78CD146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E94C779" w14:textId="5CB56A2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6B694D1" w14:textId="1577DB5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225472F" w14:textId="5B28959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F008313" w14:textId="11B13DFB"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7A38400" w14:textId="370BC83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A0CEC7A" w14:textId="3CD8DFE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711B997" w14:textId="2E09C38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79FCF10" w14:textId="58D786A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F55BFCF" w14:textId="77AC4DC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8319701" w14:textId="117AB9A3"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C306581" w14:textId="57B2BDA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F23C8C6" w14:textId="1ADA4AD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4375FE23" w14:textId="20A34B0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3810103" w14:textId="7710AAE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5793F73" w14:textId="27840F6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04F6FC2" w14:textId="527F25B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2D5C453" w14:textId="0DD999D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FF09AE9" w14:textId="7C73BE7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F601707" w14:textId="2460625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0A9E572" w14:textId="30D41C9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459559F" w14:textId="0236984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37C4AF0" w14:textId="525391A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B08D5C2" w14:textId="4CFD534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D71E3D4"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675B29F" w14:textId="526DDC84" w:rsidR="00E4208B" w:rsidRDefault="00E4208B" w:rsidP="00E41EB3">
      <w:pPr>
        <w:pBdr>
          <w:top w:val="single" w:sz="4" w:space="1" w:color="auto"/>
          <w:left w:val="single" w:sz="4" w:space="4" w:color="auto"/>
          <w:bottom w:val="single" w:sz="4" w:space="1" w:color="auto"/>
          <w:right w:val="single" w:sz="4" w:space="4" w:color="auto"/>
        </w:pBdr>
        <w:rPr>
          <w:rFonts w:ascii="Cambria" w:hAnsi="Cambria"/>
          <w:sz w:val="28"/>
          <w:szCs w:val="28"/>
        </w:rPr>
      </w:pPr>
      <w:r>
        <w:rPr>
          <w:rFonts w:ascii="Cambria" w:hAnsi="Cambria"/>
          <w:sz w:val="28"/>
          <w:szCs w:val="28"/>
        </w:rPr>
        <w:br w:type="page"/>
      </w:r>
    </w:p>
    <w:p w14:paraId="68E2AD53" w14:textId="0CAEA08F" w:rsidR="007D1955" w:rsidRPr="004C1D84" w:rsidRDefault="00B769FE" w:rsidP="00E4208B">
      <w:pPr>
        <w:jc w:val="thaiDistribute"/>
        <w:rPr>
          <w:rFonts w:ascii="Cambria" w:hAnsi="Cambria"/>
          <w:sz w:val="28"/>
          <w:szCs w:val="28"/>
        </w:rPr>
      </w:pPr>
      <w:r w:rsidRPr="004C1D84">
        <w:rPr>
          <w:rFonts w:ascii="Cambria" w:hAnsi="Cambria"/>
          <w:sz w:val="28"/>
          <w:szCs w:val="28"/>
        </w:rPr>
        <w:lastRenderedPageBreak/>
        <w:t>19.</w:t>
      </w:r>
      <w:r w:rsidR="00E4208B">
        <w:rPr>
          <w:rFonts w:ascii="Cambria" w:hAnsi="Cambria"/>
          <w:sz w:val="28"/>
          <w:szCs w:val="28"/>
        </w:rPr>
        <w:t xml:space="preserve"> </w:t>
      </w:r>
      <w:r w:rsidR="00EC5274" w:rsidRPr="004C1D84">
        <w:rPr>
          <w:rFonts w:ascii="Cambria" w:hAnsi="Cambria"/>
          <w:sz w:val="28"/>
          <w:szCs w:val="28"/>
        </w:rPr>
        <w:t>(</w:t>
      </w:r>
      <w:r w:rsidR="00EC5274" w:rsidRPr="00242118">
        <w:rPr>
          <w:rFonts w:ascii="Cambria" w:hAnsi="Cambria"/>
          <w:b/>
          <w:bCs/>
          <w:sz w:val="28"/>
          <w:szCs w:val="28"/>
        </w:rPr>
        <w:t>Voucher and Cash Subsidy</w:t>
      </w:r>
      <w:r w:rsidR="00EC5274" w:rsidRPr="004C1D84">
        <w:rPr>
          <w:rFonts w:ascii="Cambria" w:hAnsi="Cambria"/>
          <w:sz w:val="28"/>
          <w:szCs w:val="28"/>
        </w:rPr>
        <w:t xml:space="preserve">) </w:t>
      </w:r>
      <w:r w:rsidR="007D1955" w:rsidRPr="004C1D84">
        <w:rPr>
          <w:rFonts w:ascii="Cambria" w:hAnsi="Cambria"/>
          <w:sz w:val="28"/>
          <w:szCs w:val="28"/>
        </w:rPr>
        <w:t>Samantha purchases food (F) and other goods (Y) with the utility function U = FY</w:t>
      </w:r>
      <w:r w:rsidRPr="004C1D84">
        <w:rPr>
          <w:rFonts w:ascii="Cambria" w:hAnsi="Cambria"/>
          <w:sz w:val="28"/>
          <w:szCs w:val="28"/>
        </w:rPr>
        <w:t>, with MU</w:t>
      </w:r>
      <w:r w:rsidRPr="004C1D84">
        <w:rPr>
          <w:rFonts w:ascii="Cambria" w:hAnsi="Cambria"/>
          <w:sz w:val="28"/>
          <w:szCs w:val="28"/>
          <w:vertAlign w:val="subscript"/>
        </w:rPr>
        <w:t xml:space="preserve">F </w:t>
      </w:r>
      <w:r w:rsidRPr="004C1D84">
        <w:rPr>
          <w:rFonts w:ascii="Cambria" w:hAnsi="Cambria"/>
          <w:sz w:val="28"/>
          <w:szCs w:val="28"/>
        </w:rPr>
        <w:t>= Y and MUy = F</w:t>
      </w:r>
      <w:r w:rsidR="007D1955" w:rsidRPr="004C1D84">
        <w:rPr>
          <w:rFonts w:ascii="Cambria" w:hAnsi="Cambria"/>
          <w:sz w:val="28"/>
          <w:szCs w:val="28"/>
        </w:rPr>
        <w:t>. Her income is 12. The price of a food is 2 and the price of other goods 1.</w:t>
      </w:r>
    </w:p>
    <w:p w14:paraId="0A320053" w14:textId="77777777" w:rsidR="00E4208B" w:rsidRDefault="00E4208B" w:rsidP="00E4208B">
      <w:pPr>
        <w:jc w:val="thaiDistribute"/>
        <w:rPr>
          <w:rFonts w:ascii="Cambria" w:hAnsi="Cambria"/>
          <w:sz w:val="28"/>
          <w:szCs w:val="28"/>
        </w:rPr>
      </w:pPr>
    </w:p>
    <w:p w14:paraId="5B2030ED" w14:textId="633F306F" w:rsidR="007D1955" w:rsidRPr="004C1D84" w:rsidRDefault="007D1955" w:rsidP="00E4208B">
      <w:pPr>
        <w:jc w:val="thaiDistribute"/>
        <w:rPr>
          <w:rFonts w:ascii="Cambria" w:hAnsi="Cambria"/>
          <w:sz w:val="28"/>
          <w:szCs w:val="28"/>
        </w:rPr>
      </w:pPr>
      <w:r w:rsidRPr="004C1D84">
        <w:rPr>
          <w:rFonts w:ascii="Cambria" w:hAnsi="Cambria"/>
          <w:sz w:val="28"/>
          <w:szCs w:val="28"/>
        </w:rPr>
        <w:t>a) How many units of food does she consume when she maximizes utility?</w:t>
      </w:r>
    </w:p>
    <w:p w14:paraId="17B54071" w14:textId="77777777" w:rsidR="00E4208B" w:rsidRDefault="00E4208B" w:rsidP="00E4208B">
      <w:pPr>
        <w:jc w:val="thaiDistribute"/>
        <w:rPr>
          <w:rFonts w:ascii="Cambria" w:hAnsi="Cambria"/>
          <w:sz w:val="28"/>
          <w:szCs w:val="28"/>
        </w:rPr>
      </w:pPr>
    </w:p>
    <w:p w14:paraId="7D01E3E3" w14:textId="3B431624" w:rsidR="00BC6618" w:rsidRPr="004C1D84" w:rsidRDefault="007D1955" w:rsidP="00E4208B">
      <w:pPr>
        <w:jc w:val="thaiDistribute"/>
        <w:rPr>
          <w:rFonts w:ascii="Cambria" w:hAnsi="Cambria"/>
          <w:sz w:val="28"/>
          <w:szCs w:val="28"/>
        </w:rPr>
      </w:pPr>
      <w:r w:rsidRPr="004C1D84">
        <w:rPr>
          <w:rFonts w:ascii="Cambria" w:hAnsi="Cambria"/>
          <w:sz w:val="28"/>
          <w:szCs w:val="28"/>
        </w:rPr>
        <w:t>b) The government has recently completed a study suggesting that, for a healthy diet, every consumer should consume at least F = 8 units of food. The government is considering giving a consumer like Samantha a cash subsidy that would induce her to buy F = 8. How large would the cash subsidy need to be? Show her optimal basket with the cash subsidy on an optimal choice diagram with F on the horizontal axis and Y on the vertical axis.</w:t>
      </w:r>
    </w:p>
    <w:p w14:paraId="0A5D5140" w14:textId="77777777" w:rsidR="00E4208B" w:rsidRDefault="00E4208B" w:rsidP="00E4208B">
      <w:pPr>
        <w:jc w:val="thaiDistribute"/>
        <w:rPr>
          <w:rFonts w:ascii="Cambria" w:hAnsi="Cambria"/>
          <w:sz w:val="28"/>
          <w:szCs w:val="28"/>
        </w:rPr>
      </w:pPr>
    </w:p>
    <w:p w14:paraId="4C907BF7" w14:textId="1F75EEF8" w:rsidR="007D1955" w:rsidRPr="004C1D84" w:rsidRDefault="007D1955" w:rsidP="00E4208B">
      <w:pPr>
        <w:jc w:val="thaiDistribute"/>
        <w:rPr>
          <w:rFonts w:ascii="Cambria" w:hAnsi="Cambria"/>
          <w:sz w:val="28"/>
          <w:szCs w:val="28"/>
        </w:rPr>
      </w:pPr>
      <w:r w:rsidRPr="004C1D84">
        <w:rPr>
          <w:rFonts w:ascii="Cambria" w:hAnsi="Cambria"/>
          <w:sz w:val="28"/>
          <w:szCs w:val="28"/>
        </w:rPr>
        <w:t xml:space="preserve">c) As an alternative to the cash subsidy in part (b), the government is also considering giving consumers like Samantha food stamps, that is, vouchers with a cash value that can only be redeemed to purchase food. Verify that if the government gives her vouchers worth $16, she will choose F = 8. Illustrate her optimal choice on an optimal choice diagram. (You may use the same graph you drew in part (b).) </w:t>
      </w:r>
    </w:p>
    <w:p w14:paraId="73446C91" w14:textId="77777777" w:rsidR="00BC6618" w:rsidRPr="004C1D84" w:rsidRDefault="00BC6618" w:rsidP="004C1D84">
      <w:pPr>
        <w:rPr>
          <w:rFonts w:ascii="Cambria" w:hAnsi="Cambria"/>
          <w:sz w:val="28"/>
          <w:szCs w:val="28"/>
        </w:rPr>
      </w:pPr>
    </w:p>
    <w:p w14:paraId="2305E8A5" w14:textId="2252348A" w:rsidR="00713A39" w:rsidRPr="00242118" w:rsidRDefault="00EC5274" w:rsidP="004C1D84">
      <w:pPr>
        <w:rPr>
          <w:rFonts w:ascii="Cambria" w:hAnsi="Cambria"/>
          <w:b/>
          <w:bCs/>
          <w:sz w:val="28"/>
          <w:szCs w:val="28"/>
        </w:rPr>
      </w:pPr>
      <w:r w:rsidRPr="00242118">
        <w:rPr>
          <w:rFonts w:ascii="Cambria" w:hAnsi="Cambria"/>
          <w:b/>
          <w:bCs/>
          <w:sz w:val="28"/>
          <w:szCs w:val="28"/>
        </w:rPr>
        <w:t>Hint for Questions b and c</w:t>
      </w:r>
      <w:r w:rsidR="00E4208B">
        <w:rPr>
          <w:rFonts w:ascii="Cambria" w:hAnsi="Cambria"/>
          <w:b/>
          <w:bCs/>
          <w:sz w:val="28"/>
          <w:szCs w:val="28"/>
        </w:rPr>
        <w:t>:</w:t>
      </w:r>
    </w:p>
    <w:p w14:paraId="0BD5F4DF" w14:textId="3A312A1D" w:rsidR="00EC5274" w:rsidRPr="00242118" w:rsidRDefault="00EC5274" w:rsidP="00242118">
      <w:pPr>
        <w:pStyle w:val="ListParagraph"/>
        <w:numPr>
          <w:ilvl w:val="0"/>
          <w:numId w:val="47"/>
        </w:numPr>
        <w:rPr>
          <w:rFonts w:ascii="Cambria" w:hAnsi="Cambria"/>
          <w:sz w:val="28"/>
          <w:szCs w:val="28"/>
        </w:rPr>
      </w:pPr>
      <w:r w:rsidRPr="00242118">
        <w:rPr>
          <w:rFonts w:ascii="Cambria" w:hAnsi="Cambria"/>
          <w:sz w:val="28"/>
          <w:szCs w:val="28"/>
        </w:rPr>
        <w:t>You should use the optimality condition (MUx/MUy = Px/Py) together with the BL: PxX + PyY = I. However, you want F = 8, which can be achieved by giving the subsidy of S, so the new BL becomes PxX + PyY = I + S. Use this to solve for S.</w:t>
      </w:r>
    </w:p>
    <w:p w14:paraId="32D519EA" w14:textId="6D47C4E0" w:rsidR="00EC5274" w:rsidRDefault="00EC5274" w:rsidP="00242118">
      <w:pPr>
        <w:pStyle w:val="ListParagraph"/>
        <w:numPr>
          <w:ilvl w:val="0"/>
          <w:numId w:val="47"/>
        </w:numPr>
        <w:rPr>
          <w:rFonts w:ascii="Cambria" w:hAnsi="Cambria"/>
          <w:sz w:val="28"/>
          <w:szCs w:val="28"/>
        </w:rPr>
      </w:pPr>
      <w:r w:rsidRPr="00242118">
        <w:rPr>
          <w:rFonts w:ascii="Cambria" w:hAnsi="Cambria"/>
          <w:sz w:val="28"/>
          <w:szCs w:val="28"/>
        </w:rPr>
        <w:t>To verify the optimal choice, use the optimality condition.</w:t>
      </w:r>
    </w:p>
    <w:p w14:paraId="7558B46A" w14:textId="670E4E33" w:rsidR="00E41EB3" w:rsidRDefault="00E41EB3" w:rsidP="00E41EB3">
      <w:pPr>
        <w:pStyle w:val="ListParagraph"/>
        <w:rPr>
          <w:rFonts w:ascii="Cambria" w:hAnsi="Cambria"/>
          <w:sz w:val="28"/>
          <w:szCs w:val="28"/>
        </w:rPr>
      </w:pPr>
    </w:p>
    <w:p w14:paraId="2ADAF8EF" w14:textId="20F74169"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48952CD7" w14:textId="1DE609D3"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1D13B5B4" w14:textId="182E69E6"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47A1562D" w14:textId="1373C9FA"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5C183630" w14:textId="27E3BC63"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66BED97C" w14:textId="42AA5ABD"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1C67E5B2" w14:textId="58E399C1"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2E8E74E1" w14:textId="2A26A791"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27F738A0" w14:textId="52440886"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1707D194" w14:textId="21FFC687"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6C6FDF83" w14:textId="1ADEA6D1"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674DE9B1" w14:textId="330B0EE2"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4A46B6F0" w14:textId="15E4EFEE"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0AD52FAB" w14:textId="2F925B0F"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1CBC212C" w14:textId="78515CD6"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6463855C" w14:textId="590011EE"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72BCCCCC" w14:textId="5009992E"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1B466948" w14:textId="7741B463"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2EB233E0" w14:textId="057CE03C"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22B318B1" w14:textId="4BC70F4C"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2EA2BE03" w14:textId="3460460B"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6C6BDC60" w14:textId="00F23A8D"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67BCE772" w14:textId="5507F168"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2CC504CA" w14:textId="1D558357"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749C5ECB" w14:textId="2DED88CF"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0CA638CE" w14:textId="5FDDF4E0"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61081E7F" w14:textId="0F86E846"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45897BC1" w14:textId="465D690A"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08937AE1" w14:textId="1CDDBFD7"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02155421" w14:textId="0749323C"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1E18DCC7" w14:textId="3ADA7282"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6967C6F8" w14:textId="4D49033E"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050E31A0" w14:textId="0C928146"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6B760C1B" w14:textId="2ABB520F"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6F47D2CD" w14:textId="316EFC02"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09C6A42F" w14:textId="24954F2E"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0F0B62B8" w14:textId="42D6D980"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4762E73B" w14:textId="384D9335"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13152AC1" w14:textId="2E15E111"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1868106F" w14:textId="6B4B4232"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41376A21" w14:textId="05EF5879"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4A21BD53" w14:textId="0B68E8CE"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52B7DD88" w14:textId="72BA9B2C"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7BDFCEFB" w14:textId="541477E1"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3047E6F4" w14:textId="5173EDEA"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677B0A97" w14:textId="765221DD"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47EA016A" w14:textId="77450929"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2E7D58F1" w14:textId="19C9D086"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6E515648" w14:textId="4167EB70"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4ABFF517" w14:textId="412A3F2F"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0CC6C106" w14:textId="4D506705"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208D0FBF" w14:textId="5EA1DF90" w:rsidR="007371BA" w:rsidRDefault="007371BA"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030A749A" w14:textId="4327F0E4" w:rsidR="007371BA" w:rsidRDefault="007371BA"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6E513677" w14:textId="3CA369B1" w:rsidR="007371BA" w:rsidRDefault="007371BA"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641A8BE2" w14:textId="69753C1C" w:rsidR="007371BA" w:rsidRDefault="007371BA"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518FE44C" w14:textId="1836278E" w:rsidR="007371BA" w:rsidRDefault="007371BA"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7098344C" w14:textId="1A1B2CEA" w:rsidR="007371BA" w:rsidRDefault="007371BA"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1F96D6AA" w14:textId="77777777" w:rsidR="007371BA" w:rsidRDefault="007371BA"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37C737A9" w14:textId="70AF2083"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097F44CB" w14:textId="77777777"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169879F5" w14:textId="77777777" w:rsidR="00E41EB3" w:rsidRDefault="00E41EB3"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p>
    <w:p w14:paraId="7B66C92D" w14:textId="06CA7FC3" w:rsidR="00763CC2" w:rsidRDefault="00E4208B" w:rsidP="00E41EB3">
      <w:pPr>
        <w:pBdr>
          <w:top w:val="single" w:sz="4" w:space="1" w:color="auto"/>
          <w:left w:val="single" w:sz="4" w:space="4" w:color="auto"/>
          <w:bottom w:val="single" w:sz="4" w:space="1" w:color="auto"/>
          <w:right w:val="single" w:sz="4" w:space="4" w:color="auto"/>
        </w:pBdr>
        <w:jc w:val="both"/>
        <w:rPr>
          <w:rFonts w:ascii="Cambria" w:hAnsi="Cambria"/>
          <w:sz w:val="28"/>
          <w:szCs w:val="28"/>
        </w:rPr>
      </w:pPr>
      <w:r>
        <w:rPr>
          <w:rFonts w:ascii="Cambria" w:hAnsi="Cambria"/>
          <w:sz w:val="28"/>
          <w:szCs w:val="28"/>
        </w:rPr>
        <w:br w:type="page"/>
      </w:r>
    </w:p>
    <w:p w14:paraId="3140B95C" w14:textId="513A711C" w:rsidR="00EA240F" w:rsidRPr="004C1D84" w:rsidRDefault="00B769FE" w:rsidP="004C1D84">
      <w:pPr>
        <w:rPr>
          <w:rFonts w:ascii="Cambria" w:hAnsi="Cambria"/>
          <w:color w:val="000000"/>
          <w:sz w:val="28"/>
          <w:szCs w:val="28"/>
        </w:rPr>
      </w:pPr>
      <w:r w:rsidRPr="004C1D84">
        <w:rPr>
          <w:rFonts w:ascii="Cambria" w:hAnsi="Cambria"/>
          <w:color w:val="000000"/>
          <w:sz w:val="28"/>
          <w:szCs w:val="28"/>
        </w:rPr>
        <w:lastRenderedPageBreak/>
        <w:t>21.</w:t>
      </w:r>
      <w:r w:rsidR="00763CC2">
        <w:rPr>
          <w:rFonts w:ascii="Cambria" w:hAnsi="Cambria"/>
          <w:color w:val="000000"/>
          <w:sz w:val="28"/>
          <w:szCs w:val="28"/>
        </w:rPr>
        <w:t xml:space="preserve"> </w:t>
      </w:r>
      <w:r w:rsidR="00EA240F" w:rsidRPr="004C1D84">
        <w:rPr>
          <w:rFonts w:ascii="Cambria" w:hAnsi="Cambria"/>
          <w:color w:val="000000"/>
          <w:sz w:val="28"/>
          <w:szCs w:val="28"/>
        </w:rPr>
        <w:t xml:space="preserve">Darrell has a monthly income of $60. He spends this </w:t>
      </w:r>
      <w:r w:rsidR="00242118" w:rsidRPr="004C1D84">
        <w:rPr>
          <w:rFonts w:ascii="Cambria" w:hAnsi="Cambria"/>
          <w:color w:val="000000"/>
          <w:sz w:val="28"/>
          <w:szCs w:val="28"/>
        </w:rPr>
        <w:t>money</w:t>
      </w:r>
      <w:r w:rsidR="00242118">
        <w:rPr>
          <w:rFonts w:ascii="Cambria" w:hAnsi="Cambria"/>
          <w:color w:val="000000"/>
          <w:sz w:val="28"/>
          <w:szCs w:val="28"/>
        </w:rPr>
        <w:t xml:space="preserve"> </w:t>
      </w:r>
      <w:r w:rsidR="00242118" w:rsidRPr="004C1D84">
        <w:rPr>
          <w:rFonts w:ascii="Cambria" w:hAnsi="Cambria"/>
          <w:color w:val="000000"/>
          <w:sz w:val="28"/>
          <w:szCs w:val="28"/>
        </w:rPr>
        <w:t>making</w:t>
      </w:r>
      <w:r w:rsidR="00EA240F" w:rsidRPr="004C1D84">
        <w:rPr>
          <w:rFonts w:ascii="Cambria" w:hAnsi="Cambria"/>
          <w:color w:val="000000"/>
          <w:sz w:val="28"/>
          <w:szCs w:val="28"/>
        </w:rPr>
        <w:t xml:space="preserve"> telephone calls home (measured in minutes of calls) and on other goods. His mobile phone company offers him two plans:</w:t>
      </w:r>
    </w:p>
    <w:p w14:paraId="1B13DB8F" w14:textId="77777777" w:rsidR="00EA240F" w:rsidRPr="004C1D84" w:rsidRDefault="00EA240F" w:rsidP="004C1D84">
      <w:pPr>
        <w:rPr>
          <w:rFonts w:ascii="Cambria" w:hAnsi="Cambria"/>
          <w:color w:val="000000"/>
          <w:sz w:val="28"/>
          <w:szCs w:val="28"/>
        </w:rPr>
      </w:pPr>
      <w:r w:rsidRPr="004C1D84">
        <w:rPr>
          <w:rFonts w:ascii="Cambria" w:hAnsi="Cambria"/>
          <w:color w:val="00FFB3"/>
          <w:sz w:val="28"/>
          <w:szCs w:val="28"/>
        </w:rPr>
        <w:t xml:space="preserve">• </w:t>
      </w:r>
      <w:r w:rsidRPr="004C1D84">
        <w:rPr>
          <w:rFonts w:ascii="Cambria" w:hAnsi="Cambria"/>
          <w:color w:val="000000"/>
          <w:sz w:val="28"/>
          <w:szCs w:val="28"/>
        </w:rPr>
        <w:t>Plan A: pay no monthly fee and make calls for $0.50 per minute.</w:t>
      </w:r>
    </w:p>
    <w:p w14:paraId="63DACE52" w14:textId="77777777" w:rsidR="00EA240F" w:rsidRPr="004C1D84" w:rsidRDefault="00EA240F" w:rsidP="004C1D84">
      <w:pPr>
        <w:rPr>
          <w:rFonts w:ascii="Cambria" w:hAnsi="Cambria"/>
          <w:color w:val="000000"/>
          <w:sz w:val="28"/>
          <w:szCs w:val="28"/>
        </w:rPr>
      </w:pPr>
      <w:r w:rsidRPr="004C1D84">
        <w:rPr>
          <w:rFonts w:ascii="Cambria" w:hAnsi="Cambria"/>
          <w:color w:val="00FFB3"/>
          <w:sz w:val="28"/>
          <w:szCs w:val="28"/>
        </w:rPr>
        <w:t xml:space="preserve">• </w:t>
      </w:r>
      <w:r w:rsidRPr="004C1D84">
        <w:rPr>
          <w:rFonts w:ascii="Cambria" w:hAnsi="Cambria"/>
          <w:color w:val="000000"/>
          <w:sz w:val="28"/>
          <w:szCs w:val="28"/>
        </w:rPr>
        <w:t xml:space="preserve">Plan B: Pay a $20 monthly fee and make calls for $0.20 per minute. </w:t>
      </w:r>
    </w:p>
    <w:p w14:paraId="5C2A03AB" w14:textId="77777777" w:rsidR="00EA240F" w:rsidRPr="004C1D84" w:rsidRDefault="00EA240F" w:rsidP="004C1D84">
      <w:pPr>
        <w:rPr>
          <w:rFonts w:ascii="Cambria" w:hAnsi="Cambria"/>
          <w:color w:val="000000"/>
          <w:sz w:val="28"/>
          <w:szCs w:val="28"/>
        </w:rPr>
      </w:pPr>
      <w:r w:rsidRPr="004C1D84">
        <w:rPr>
          <w:rFonts w:ascii="Cambria" w:hAnsi="Cambria"/>
          <w:color w:val="000000"/>
          <w:sz w:val="28"/>
          <w:szCs w:val="28"/>
        </w:rPr>
        <w:t>Graph Darrell’s budget constraint under each of the two plans. If Plan A is better for him, what is the set of baskets he may purchase if his behavior is consistent with utility maximization? What baskets might he purchase if Plan B is better for him?</w:t>
      </w:r>
    </w:p>
    <w:p w14:paraId="52DB95D4" w14:textId="77777777" w:rsidR="00EA240F" w:rsidRPr="004C1D84" w:rsidRDefault="00EA240F" w:rsidP="004C1D84">
      <w:pPr>
        <w:rPr>
          <w:rFonts w:ascii="Cambria" w:hAnsi="Cambria"/>
          <w:sz w:val="28"/>
          <w:szCs w:val="28"/>
        </w:rPr>
      </w:pPr>
    </w:p>
    <w:p w14:paraId="73A9DEEA" w14:textId="78EE37FF" w:rsidR="00E41EB3" w:rsidRPr="00E41EB3" w:rsidRDefault="00713A39" w:rsidP="00E41EB3">
      <w:pPr>
        <w:rPr>
          <w:rFonts w:ascii="Cambria" w:hAnsi="Cambria"/>
          <w:b/>
          <w:bCs/>
          <w:sz w:val="28"/>
          <w:szCs w:val="28"/>
        </w:rPr>
      </w:pPr>
      <w:r w:rsidRPr="00242118">
        <w:rPr>
          <w:rFonts w:ascii="Cambria" w:hAnsi="Cambria"/>
          <w:b/>
          <w:bCs/>
          <w:sz w:val="28"/>
          <w:szCs w:val="28"/>
        </w:rPr>
        <w:t>Hint</w:t>
      </w:r>
      <w:r w:rsidR="00763CC2">
        <w:rPr>
          <w:rFonts w:ascii="Cambria" w:hAnsi="Cambria"/>
          <w:b/>
          <w:bCs/>
          <w:sz w:val="28"/>
          <w:szCs w:val="28"/>
        </w:rPr>
        <w:t>:</w:t>
      </w:r>
      <w:r w:rsidR="00E41EB3">
        <w:rPr>
          <w:rFonts w:ascii="Cambria" w:hAnsi="Cambria"/>
          <w:b/>
          <w:bCs/>
          <w:sz w:val="28"/>
          <w:szCs w:val="28"/>
        </w:rPr>
        <w:t xml:space="preserve"> </w:t>
      </w:r>
      <w:r w:rsidRPr="00E41EB3">
        <w:rPr>
          <w:rFonts w:ascii="Cambria" w:hAnsi="Cambria"/>
          <w:sz w:val="28"/>
          <w:szCs w:val="28"/>
        </w:rPr>
        <w:t>You answer can be in terms of “segment” on the BL.</w:t>
      </w:r>
    </w:p>
    <w:p w14:paraId="48056922" w14:textId="77777777" w:rsidR="00E41EB3" w:rsidRDefault="00E41EB3">
      <w:pPr>
        <w:rPr>
          <w:rFonts w:ascii="Cambria" w:hAnsi="Cambria"/>
          <w:sz w:val="28"/>
          <w:szCs w:val="28"/>
        </w:rPr>
      </w:pPr>
    </w:p>
    <w:p w14:paraId="658987D0" w14:textId="682C35C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318708F" w14:textId="5BA2E02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27F5ACC" w14:textId="3ACB07EC"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9FBAAF9" w14:textId="66DADBC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52F8DBB" w14:textId="3C5D309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E1E4C8D" w14:textId="4B6B977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99D71D6" w14:textId="282509E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2FF94014" w14:textId="081C075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652B122" w14:textId="1D6229F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9F19112" w14:textId="2357484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67D162C" w14:textId="67C8874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12FA7AD9" w14:textId="2E47985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BAB5231" w14:textId="467CD175"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D7C3D10" w14:textId="623F543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28DE3A6" w14:textId="086316D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C703781" w14:textId="580E444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65F2227" w14:textId="7AAE066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137E41A" w14:textId="58366EB8"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B42684E" w14:textId="7DA8470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BB90D4A" w14:textId="453FA99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6593023" w14:textId="16989059"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5E673CE" w14:textId="24F59EF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DE16B88" w14:textId="4BE74AE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33040A1" w14:textId="6D2C1E60"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0964A6D" w14:textId="30B22A9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E199BE8" w14:textId="777EE912"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5AC056EA" w14:textId="1FD3471F"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75C2A43" w14:textId="75CDF014"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88021C1" w14:textId="669BD7EE"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03B7B82E" w14:textId="3A2173B6"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060CD08" w14:textId="0CA6836D"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6B0CA611" w14:textId="5F4BC03A"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781A5A31" w14:textId="77777777" w:rsidR="00E41EB3" w:rsidRDefault="00E41EB3" w:rsidP="00E41EB3">
      <w:pPr>
        <w:pBdr>
          <w:top w:val="single" w:sz="4" w:space="1" w:color="auto"/>
          <w:left w:val="single" w:sz="4" w:space="4" w:color="auto"/>
          <w:bottom w:val="single" w:sz="4" w:space="1" w:color="auto"/>
          <w:right w:val="single" w:sz="4" w:space="4" w:color="auto"/>
        </w:pBdr>
        <w:rPr>
          <w:rFonts w:ascii="Cambria" w:hAnsi="Cambria"/>
          <w:sz w:val="28"/>
          <w:szCs w:val="28"/>
        </w:rPr>
      </w:pPr>
    </w:p>
    <w:p w14:paraId="3998F3EE" w14:textId="11F7ABE1" w:rsidR="00E41EB3" w:rsidRDefault="00E41EB3" w:rsidP="00E41EB3">
      <w:pPr>
        <w:pBdr>
          <w:top w:val="single" w:sz="4" w:space="1" w:color="auto"/>
          <w:left w:val="single" w:sz="4" w:space="4" w:color="auto"/>
          <w:bottom w:val="single" w:sz="4" w:space="1" w:color="auto"/>
          <w:right w:val="single" w:sz="4" w:space="4" w:color="auto"/>
        </w:pBdr>
        <w:rPr>
          <w:rFonts w:ascii="Cambria" w:eastAsia="Calibri" w:hAnsi="Cambria"/>
          <w:sz w:val="28"/>
          <w:szCs w:val="28"/>
        </w:rPr>
      </w:pPr>
      <w:r>
        <w:rPr>
          <w:rFonts w:ascii="Cambria" w:hAnsi="Cambria"/>
          <w:sz w:val="28"/>
          <w:szCs w:val="28"/>
        </w:rPr>
        <w:br w:type="page"/>
      </w:r>
    </w:p>
    <w:p w14:paraId="5B1650FE" w14:textId="0529AAFF" w:rsidR="00713A39" w:rsidRDefault="00713A39"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2A91B2A2" w14:textId="327EBAF5"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42D71522" w14:textId="505281CE"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084AAE7B" w14:textId="341454B7"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0B02B485" w14:textId="01D40319"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3D879313" w14:textId="15221434"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576DC044" w14:textId="2875E571"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4DEFF9BD" w14:textId="0A4CB1C3"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3B4C411C" w14:textId="776A9CA5"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50085F1A" w14:textId="6C353758"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50990F12" w14:textId="1AE41928"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3BA5D16C" w14:textId="635FF76C"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73A3C63E" w14:textId="6CF93AD2"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305285B2" w14:textId="68DFDDCB"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6F4CB6AB" w14:textId="6D08BCF9"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03468A3B" w14:textId="4431B0F5"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415E7156" w14:textId="5F2EC1EA"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1FD20766" w14:textId="5772A247"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63C86FE8" w14:textId="1B7A09A0"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33CFF9A5" w14:textId="4CA90376"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0AF69B84" w14:textId="31B8BBAB"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1704691D" w14:textId="1F4136C8"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23DF67CE" w14:textId="4C9E18CF"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682AA845" w14:textId="47864E8F"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0680A895" w14:textId="10D00D6F"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18A022BC" w14:textId="52613DBE"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778A8BBF" w14:textId="1920038B"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7C34A75C" w14:textId="0B0579A6"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6C188748" w14:textId="040AB4EB"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29CB543E" w14:textId="786BA330"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54607261" w14:textId="1310DC84"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08E86F4D" w14:textId="58028B0D"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749D66C2" w14:textId="557C160A"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14665753" w14:textId="3530CEE3"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2C7DBC19" w14:textId="6EA5D88E"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6B71B8BE" w14:textId="04C9464A"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389A42B3" w14:textId="10FDA140" w:rsidR="00E41EB3"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p w14:paraId="6D1FCE04" w14:textId="77777777" w:rsidR="00E41EB3" w:rsidRPr="00242118" w:rsidRDefault="00E41EB3" w:rsidP="00E41EB3">
      <w:pPr>
        <w:pStyle w:val="ListParagraph"/>
        <w:pBdr>
          <w:top w:val="single" w:sz="4" w:space="1" w:color="auto"/>
          <w:left w:val="single" w:sz="4" w:space="4" w:color="auto"/>
          <w:bottom w:val="single" w:sz="4" w:space="1" w:color="auto"/>
          <w:right w:val="single" w:sz="4" w:space="4" w:color="auto"/>
        </w:pBdr>
        <w:ind w:left="0"/>
        <w:rPr>
          <w:rFonts w:ascii="Cambria" w:hAnsi="Cambria"/>
          <w:sz w:val="28"/>
          <w:szCs w:val="28"/>
        </w:rPr>
      </w:pPr>
    </w:p>
    <w:sectPr w:rsidR="00E41EB3" w:rsidRPr="00242118" w:rsidSect="00EC5274">
      <w:footerReference w:type="default" r:id="rId16"/>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2438C" w14:textId="77777777" w:rsidR="006A3169" w:rsidRDefault="006A3169">
      <w:r>
        <w:separator/>
      </w:r>
    </w:p>
  </w:endnote>
  <w:endnote w:type="continuationSeparator" w:id="0">
    <w:p w14:paraId="58F35EC4" w14:textId="77777777" w:rsidR="006A3169" w:rsidRDefault="006A3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TSY">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9968092"/>
      <w:docPartObj>
        <w:docPartGallery w:val="Page Numbers (Bottom of Page)"/>
        <w:docPartUnique/>
      </w:docPartObj>
    </w:sdtPr>
    <w:sdtEndPr>
      <w:rPr>
        <w:noProof/>
      </w:rPr>
    </w:sdtEndPr>
    <w:sdtContent>
      <w:p w14:paraId="22354DA1" w14:textId="59F68C28" w:rsidR="00E4208B" w:rsidRDefault="00E4208B">
        <w:pPr>
          <w:pStyle w:val="Footer"/>
          <w:jc w:val="center"/>
        </w:pPr>
        <w:r>
          <w:fldChar w:fldCharType="begin"/>
        </w:r>
        <w:r>
          <w:instrText xml:space="preserve"> PAGE   \* MERGEFORMAT </w:instrText>
        </w:r>
        <w:r>
          <w:fldChar w:fldCharType="separate"/>
        </w:r>
        <w:r>
          <w:rPr>
            <w:noProof/>
          </w:rPr>
          <w:t>2</w:t>
        </w:r>
        <w:r>
          <w:rPr>
            <w:noProof/>
          </w:rPr>
          <w:fldChar w:fldCharType="end"/>
        </w:r>
        <w:r w:rsidR="00E41EB3">
          <w:rPr>
            <w:noProof/>
          </w:rPr>
          <w:t xml:space="preserve"> of 20</w:t>
        </w:r>
      </w:p>
    </w:sdtContent>
  </w:sdt>
  <w:p w14:paraId="684313A9" w14:textId="77777777" w:rsidR="00E4208B" w:rsidRDefault="00E42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B2D64" w14:textId="77777777" w:rsidR="006A3169" w:rsidRDefault="006A3169">
      <w:r>
        <w:separator/>
      </w:r>
    </w:p>
  </w:footnote>
  <w:footnote w:type="continuationSeparator" w:id="0">
    <w:p w14:paraId="44D6150E" w14:textId="77777777" w:rsidR="006A3169" w:rsidRDefault="006A3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BB6884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5D61E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452C41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0B0A5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A3032B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FDAB3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D20A88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D4C6B7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E453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87E64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A223C"/>
    <w:multiLevelType w:val="hybridMultilevel"/>
    <w:tmpl w:val="F1A61B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EA2FF2"/>
    <w:multiLevelType w:val="hybridMultilevel"/>
    <w:tmpl w:val="47609C8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0094E1B"/>
    <w:multiLevelType w:val="hybridMultilevel"/>
    <w:tmpl w:val="E6389D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424AF6"/>
    <w:multiLevelType w:val="multilevel"/>
    <w:tmpl w:val="F19EDAE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15755AA1"/>
    <w:multiLevelType w:val="hybridMultilevel"/>
    <w:tmpl w:val="7BBAFE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E506A9"/>
    <w:multiLevelType w:val="hybridMultilevel"/>
    <w:tmpl w:val="34560D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AC2B39"/>
    <w:multiLevelType w:val="hybridMultilevel"/>
    <w:tmpl w:val="F1A61B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28451FA"/>
    <w:multiLevelType w:val="hybridMultilevel"/>
    <w:tmpl w:val="5F9AF5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8148FA"/>
    <w:multiLevelType w:val="hybridMultilevel"/>
    <w:tmpl w:val="F1A61B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B46106"/>
    <w:multiLevelType w:val="multilevel"/>
    <w:tmpl w:val="3408A4BE"/>
    <w:lvl w:ilvl="0">
      <w:start w:val="1"/>
      <w:numFmt w:val="decimal"/>
      <w:lvlText w:val="3.%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264B4CF0"/>
    <w:multiLevelType w:val="hybridMultilevel"/>
    <w:tmpl w:val="06681E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C4BB2"/>
    <w:multiLevelType w:val="hybridMultilevel"/>
    <w:tmpl w:val="E7707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B743C5"/>
    <w:multiLevelType w:val="hybridMultilevel"/>
    <w:tmpl w:val="E6C80B5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3895354"/>
    <w:multiLevelType w:val="hybridMultilevel"/>
    <w:tmpl w:val="54AE0A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46686A"/>
    <w:multiLevelType w:val="hybridMultilevel"/>
    <w:tmpl w:val="A40283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91127D"/>
    <w:multiLevelType w:val="hybridMultilevel"/>
    <w:tmpl w:val="ED0CA64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1466A99"/>
    <w:multiLevelType w:val="hybridMultilevel"/>
    <w:tmpl w:val="6F4A0024"/>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875045"/>
    <w:multiLevelType w:val="hybridMultilevel"/>
    <w:tmpl w:val="481252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891CCB"/>
    <w:multiLevelType w:val="hybridMultilevel"/>
    <w:tmpl w:val="917E02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37474E"/>
    <w:multiLevelType w:val="hybridMultilevel"/>
    <w:tmpl w:val="996AEA48"/>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33" w15:restartNumberingAfterBreak="0">
    <w:nsid w:val="526949A1"/>
    <w:multiLevelType w:val="hybridMultilevel"/>
    <w:tmpl w:val="A88472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E25FEB"/>
    <w:multiLevelType w:val="hybridMultilevel"/>
    <w:tmpl w:val="1E0AB220"/>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F43C36"/>
    <w:multiLevelType w:val="hybridMultilevel"/>
    <w:tmpl w:val="08A853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AE2285"/>
    <w:multiLevelType w:val="hybridMultilevel"/>
    <w:tmpl w:val="D28253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433D02"/>
    <w:multiLevelType w:val="hybridMultilevel"/>
    <w:tmpl w:val="50E852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2A7986"/>
    <w:multiLevelType w:val="hybridMultilevel"/>
    <w:tmpl w:val="94C48AB8"/>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B7794A"/>
    <w:multiLevelType w:val="hybridMultilevel"/>
    <w:tmpl w:val="B8BEC3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D629AB"/>
    <w:multiLevelType w:val="hybridMultilevel"/>
    <w:tmpl w:val="3FF4C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FD3E58"/>
    <w:multiLevelType w:val="multilevel"/>
    <w:tmpl w:val="03D67224"/>
    <w:lvl w:ilvl="0">
      <w:start w:val="4"/>
      <w:numFmt w:val="decimal"/>
      <w:lvlText w:val="%1"/>
      <w:lvlJc w:val="left"/>
      <w:pPr>
        <w:tabs>
          <w:tab w:val="num" w:pos="360"/>
        </w:tabs>
        <w:ind w:left="360" w:hanging="360"/>
      </w:pPr>
      <w:rPr>
        <w:rFonts w:hint="default"/>
      </w:rPr>
    </w:lvl>
    <w:lvl w:ilvl="1">
      <w:start w:val="2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E1036BF"/>
    <w:multiLevelType w:val="hybridMultilevel"/>
    <w:tmpl w:val="8842C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792761"/>
    <w:multiLevelType w:val="hybridMultilevel"/>
    <w:tmpl w:val="CE3C860C"/>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553090"/>
    <w:multiLevelType w:val="hybridMultilevel"/>
    <w:tmpl w:val="3034C1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B909BC"/>
    <w:multiLevelType w:val="hybridMultilevel"/>
    <w:tmpl w:val="7D905E74"/>
    <w:lvl w:ilvl="0" w:tplc="04090019">
      <w:start w:val="1"/>
      <w:numFmt w:val="lowerLetter"/>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47" w15:restartNumberingAfterBreak="0">
    <w:nsid w:val="7B930129"/>
    <w:multiLevelType w:val="hybridMultilevel"/>
    <w:tmpl w:val="67606F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42"/>
  </w:num>
  <w:num w:numId="3">
    <w:abstractNumId w:val="1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2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41"/>
  </w:num>
  <w:num w:numId="19">
    <w:abstractNumId w:val="23"/>
  </w:num>
  <w:num w:numId="20">
    <w:abstractNumId w:val="47"/>
  </w:num>
  <w:num w:numId="21">
    <w:abstractNumId w:val="22"/>
  </w:num>
  <w:num w:numId="22">
    <w:abstractNumId w:val="43"/>
  </w:num>
  <w:num w:numId="23">
    <w:abstractNumId w:val="46"/>
  </w:num>
  <w:num w:numId="24">
    <w:abstractNumId w:val="32"/>
  </w:num>
  <w:num w:numId="25">
    <w:abstractNumId w:val="17"/>
  </w:num>
  <w:num w:numId="26">
    <w:abstractNumId w:val="24"/>
  </w:num>
  <w:num w:numId="27">
    <w:abstractNumId w:val="13"/>
  </w:num>
  <w:num w:numId="28">
    <w:abstractNumId w:val="35"/>
  </w:num>
  <w:num w:numId="29">
    <w:abstractNumId w:val="45"/>
  </w:num>
  <w:num w:numId="30">
    <w:abstractNumId w:val="36"/>
  </w:num>
  <w:num w:numId="31">
    <w:abstractNumId w:val="18"/>
  </w:num>
  <w:num w:numId="32">
    <w:abstractNumId w:val="20"/>
  </w:num>
  <w:num w:numId="33">
    <w:abstractNumId w:val="10"/>
  </w:num>
  <w:num w:numId="34">
    <w:abstractNumId w:val="25"/>
  </w:num>
  <w:num w:numId="35">
    <w:abstractNumId w:val="33"/>
  </w:num>
  <w:num w:numId="36">
    <w:abstractNumId w:val="26"/>
  </w:num>
  <w:num w:numId="37">
    <w:abstractNumId w:val="15"/>
  </w:num>
  <w:num w:numId="38">
    <w:abstractNumId w:val="19"/>
  </w:num>
  <w:num w:numId="39">
    <w:abstractNumId w:val="30"/>
  </w:num>
  <w:num w:numId="40">
    <w:abstractNumId w:val="39"/>
  </w:num>
  <w:num w:numId="41">
    <w:abstractNumId w:val="31"/>
  </w:num>
  <w:num w:numId="42">
    <w:abstractNumId w:val="37"/>
  </w:num>
  <w:num w:numId="43">
    <w:abstractNumId w:val="44"/>
  </w:num>
  <w:num w:numId="44">
    <w:abstractNumId w:val="11"/>
  </w:num>
  <w:num w:numId="45">
    <w:abstractNumId w:val="38"/>
  </w:num>
  <w:num w:numId="46">
    <w:abstractNumId w:val="34"/>
  </w:num>
  <w:num w:numId="47">
    <w:abstractNumId w:val="27"/>
  </w:num>
  <w:num w:numId="48">
    <w:abstractNumId w:val="29"/>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5BF"/>
    <w:rsid w:val="00062EEB"/>
    <w:rsid w:val="00071BE5"/>
    <w:rsid w:val="00073B71"/>
    <w:rsid w:val="000B29D6"/>
    <w:rsid w:val="000D44F6"/>
    <w:rsid w:val="000D5E82"/>
    <w:rsid w:val="00104FB3"/>
    <w:rsid w:val="00133AE9"/>
    <w:rsid w:val="00145A85"/>
    <w:rsid w:val="00154FEC"/>
    <w:rsid w:val="0015704C"/>
    <w:rsid w:val="0016004E"/>
    <w:rsid w:val="0016085F"/>
    <w:rsid w:val="001A2AB9"/>
    <w:rsid w:val="001B7489"/>
    <w:rsid w:val="001F715A"/>
    <w:rsid w:val="00223332"/>
    <w:rsid w:val="002312EA"/>
    <w:rsid w:val="00237C46"/>
    <w:rsid w:val="00242118"/>
    <w:rsid w:val="00255625"/>
    <w:rsid w:val="002916F7"/>
    <w:rsid w:val="002A0BE8"/>
    <w:rsid w:val="002A20A3"/>
    <w:rsid w:val="002A65B7"/>
    <w:rsid w:val="002B4CBB"/>
    <w:rsid w:val="002D52B3"/>
    <w:rsid w:val="003244A6"/>
    <w:rsid w:val="00325BD5"/>
    <w:rsid w:val="00370EBD"/>
    <w:rsid w:val="003712BE"/>
    <w:rsid w:val="003B399E"/>
    <w:rsid w:val="003C56F5"/>
    <w:rsid w:val="003D6B3F"/>
    <w:rsid w:val="003D7ED0"/>
    <w:rsid w:val="003D7F7B"/>
    <w:rsid w:val="003E2BD6"/>
    <w:rsid w:val="00401E5D"/>
    <w:rsid w:val="0044061C"/>
    <w:rsid w:val="00475158"/>
    <w:rsid w:val="004A1E12"/>
    <w:rsid w:val="004C0AAC"/>
    <w:rsid w:val="004C1D84"/>
    <w:rsid w:val="004F2628"/>
    <w:rsid w:val="004F3A5C"/>
    <w:rsid w:val="005007AC"/>
    <w:rsid w:val="00502310"/>
    <w:rsid w:val="00522799"/>
    <w:rsid w:val="00524FC4"/>
    <w:rsid w:val="00536ABD"/>
    <w:rsid w:val="00541003"/>
    <w:rsid w:val="00543184"/>
    <w:rsid w:val="00547ED0"/>
    <w:rsid w:val="00560735"/>
    <w:rsid w:val="00562803"/>
    <w:rsid w:val="005638A9"/>
    <w:rsid w:val="005A7FDF"/>
    <w:rsid w:val="005E17CD"/>
    <w:rsid w:val="006030AD"/>
    <w:rsid w:val="00606B79"/>
    <w:rsid w:val="0062449D"/>
    <w:rsid w:val="006338BF"/>
    <w:rsid w:val="006665E9"/>
    <w:rsid w:val="006A3169"/>
    <w:rsid w:val="006B5837"/>
    <w:rsid w:val="006E751B"/>
    <w:rsid w:val="006F56FF"/>
    <w:rsid w:val="00713A39"/>
    <w:rsid w:val="0072260C"/>
    <w:rsid w:val="007371BA"/>
    <w:rsid w:val="007416C8"/>
    <w:rsid w:val="007420BC"/>
    <w:rsid w:val="0075139C"/>
    <w:rsid w:val="007616C0"/>
    <w:rsid w:val="00763CC2"/>
    <w:rsid w:val="00790DC8"/>
    <w:rsid w:val="007D1921"/>
    <w:rsid w:val="007D1955"/>
    <w:rsid w:val="007D2D8E"/>
    <w:rsid w:val="007D5870"/>
    <w:rsid w:val="007F77DC"/>
    <w:rsid w:val="00825E95"/>
    <w:rsid w:val="00853453"/>
    <w:rsid w:val="008538BF"/>
    <w:rsid w:val="00897BD9"/>
    <w:rsid w:val="008F1983"/>
    <w:rsid w:val="008F398E"/>
    <w:rsid w:val="0090790C"/>
    <w:rsid w:val="00991AC4"/>
    <w:rsid w:val="00A023E5"/>
    <w:rsid w:val="00A14622"/>
    <w:rsid w:val="00A1694A"/>
    <w:rsid w:val="00A76FF2"/>
    <w:rsid w:val="00AB5B43"/>
    <w:rsid w:val="00AC19BF"/>
    <w:rsid w:val="00AC478D"/>
    <w:rsid w:val="00AF2D0D"/>
    <w:rsid w:val="00AF6537"/>
    <w:rsid w:val="00B03B9F"/>
    <w:rsid w:val="00B04FB5"/>
    <w:rsid w:val="00B473A7"/>
    <w:rsid w:val="00B5184D"/>
    <w:rsid w:val="00B769FE"/>
    <w:rsid w:val="00B96370"/>
    <w:rsid w:val="00BC6618"/>
    <w:rsid w:val="00C12CBC"/>
    <w:rsid w:val="00C162B4"/>
    <w:rsid w:val="00C3335E"/>
    <w:rsid w:val="00C421F7"/>
    <w:rsid w:val="00C475BF"/>
    <w:rsid w:val="00C548CC"/>
    <w:rsid w:val="00C708A9"/>
    <w:rsid w:val="00C71148"/>
    <w:rsid w:val="00C86711"/>
    <w:rsid w:val="00C96FBA"/>
    <w:rsid w:val="00CB4EFC"/>
    <w:rsid w:val="00CD5BC4"/>
    <w:rsid w:val="00CE542D"/>
    <w:rsid w:val="00CE62D6"/>
    <w:rsid w:val="00D15678"/>
    <w:rsid w:val="00D4751D"/>
    <w:rsid w:val="00D50060"/>
    <w:rsid w:val="00DA43B1"/>
    <w:rsid w:val="00DC3BE5"/>
    <w:rsid w:val="00DC7308"/>
    <w:rsid w:val="00DD194C"/>
    <w:rsid w:val="00DD3D3A"/>
    <w:rsid w:val="00DF5739"/>
    <w:rsid w:val="00E123BE"/>
    <w:rsid w:val="00E22E32"/>
    <w:rsid w:val="00E41EB3"/>
    <w:rsid w:val="00E4208B"/>
    <w:rsid w:val="00E4720A"/>
    <w:rsid w:val="00E514D3"/>
    <w:rsid w:val="00E64C59"/>
    <w:rsid w:val="00E67AFC"/>
    <w:rsid w:val="00E71EFF"/>
    <w:rsid w:val="00E75903"/>
    <w:rsid w:val="00E77DA8"/>
    <w:rsid w:val="00E81394"/>
    <w:rsid w:val="00E94030"/>
    <w:rsid w:val="00EA240F"/>
    <w:rsid w:val="00EA73C6"/>
    <w:rsid w:val="00EC5274"/>
    <w:rsid w:val="00EF3A36"/>
    <w:rsid w:val="00EF44CD"/>
    <w:rsid w:val="00F21F3C"/>
    <w:rsid w:val="00F256CF"/>
    <w:rsid w:val="00F32548"/>
    <w:rsid w:val="00F7302F"/>
    <w:rsid w:val="00F73D71"/>
    <w:rsid w:val="00F95802"/>
    <w:rsid w:val="00F96658"/>
    <w:rsid w:val="00FD1056"/>
    <w:rsid w:val="00FD4080"/>
    <w:rsid w:val="00FE00C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E49F35"/>
  <w15:chartTrackingRefBased/>
  <w15:docId w15:val="{590D2399-4289-4797-BD2D-E63D6532D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ypewriter"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lang w:bidi="ar-SA"/>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BodyTextIndent"/>
    <w:qFormat/>
    <w:pPr>
      <w:keepNext/>
      <w:spacing w:before="240" w:after="60"/>
      <w:ind w:left="72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rsid w:val="0015704C"/>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Problem">
    <w:name w:val="Problem"/>
    <w:basedOn w:val="Normal"/>
    <w:next w:val="NormalIndent"/>
    <w:pPr>
      <w:spacing w:before="240" w:after="120"/>
    </w:pPr>
  </w:style>
  <w:style w:type="paragraph" w:styleId="NormalIndent">
    <w:name w:val="Normal Indent"/>
    <w:basedOn w:val="Normal"/>
    <w:pPr>
      <w:ind w:left="720"/>
    </w:pPr>
  </w:style>
  <w:style w:type="paragraph" w:customStyle="1" w:styleId="ProblemAnswer">
    <w:name w:val="Problem Answer"/>
    <w:basedOn w:val="Normal"/>
    <w:next w:val="BodyTextIndent"/>
    <w:pPr>
      <w:tabs>
        <w:tab w:val="num" w:pos="720"/>
      </w:tabs>
      <w:spacing w:after="120"/>
      <w:ind w:left="720" w:hanging="360"/>
      <w:outlineLvl w:val="1"/>
    </w:pPr>
  </w:style>
  <w:style w:type="paragraph" w:styleId="PlainText">
    <w:name w:val="Plain Text"/>
    <w:basedOn w:val="Normal"/>
    <w:rsid w:val="00DC3BE5"/>
    <w:rPr>
      <w:rFonts w:ascii="Courier New" w:hAnsi="Courier New"/>
      <w:sz w:val="20"/>
    </w:rPr>
  </w:style>
  <w:style w:type="paragraph" w:customStyle="1" w:styleId="AnswerLeft05">
    <w:name w:val="Answer + Left:  0.5&quot;"/>
    <w:aliases w:val="First line:  0&quot;"/>
    <w:basedOn w:val="Answer"/>
    <w:rsid w:val="00104FB3"/>
    <w:pPr>
      <w:ind w:left="720" w:firstLine="0"/>
    </w:pPr>
  </w:style>
  <w:style w:type="table" w:styleId="TableGrid6">
    <w:name w:val="Table Grid 6"/>
    <w:basedOn w:val="TableNormal"/>
    <w:rsid w:val="00B96370"/>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rsid w:val="0075139C"/>
    <w:pPr>
      <w:spacing w:after="120" w:line="480" w:lineRule="auto"/>
    </w:pPr>
  </w:style>
  <w:style w:type="paragraph" w:styleId="BodyText3">
    <w:name w:val="Body Text 3"/>
    <w:basedOn w:val="Normal"/>
    <w:rsid w:val="00991AC4"/>
    <w:pPr>
      <w:spacing w:after="120"/>
    </w:pPr>
    <w:rPr>
      <w:sz w:val="16"/>
      <w:szCs w:val="16"/>
    </w:rPr>
  </w:style>
  <w:style w:type="table" w:styleId="TableGrid">
    <w:name w:val="Table Grid"/>
    <w:basedOn w:val="TableNormal"/>
    <w:uiPriority w:val="59"/>
    <w:rsid w:val="00EA240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2D52B3"/>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E94030"/>
    <w:rPr>
      <w:rFonts w:ascii="Tahoma" w:hAnsi="Tahoma" w:cs="Tahoma"/>
      <w:sz w:val="16"/>
      <w:szCs w:val="16"/>
    </w:rPr>
  </w:style>
  <w:style w:type="character" w:customStyle="1" w:styleId="BalloonTextChar">
    <w:name w:val="Balloon Text Char"/>
    <w:link w:val="BalloonText"/>
    <w:rsid w:val="00E94030"/>
    <w:rPr>
      <w:rFonts w:ascii="Tahoma" w:hAnsi="Tahoma" w:cs="Tahoma"/>
      <w:sz w:val="16"/>
      <w:szCs w:val="16"/>
    </w:rPr>
  </w:style>
  <w:style w:type="paragraph" w:styleId="NoSpacing">
    <w:name w:val="No Spacing"/>
    <w:uiPriority w:val="1"/>
    <w:qFormat/>
    <w:rsid w:val="00237C46"/>
    <w:rPr>
      <w:sz w:val="24"/>
      <w:lang w:bidi="ar-SA"/>
    </w:rPr>
  </w:style>
  <w:style w:type="character" w:customStyle="1" w:styleId="FooterChar">
    <w:name w:val="Footer Char"/>
    <w:basedOn w:val="DefaultParagraphFont"/>
    <w:link w:val="Footer"/>
    <w:uiPriority w:val="99"/>
    <w:rsid w:val="00EC5274"/>
    <w:rPr>
      <w:sz w:val="24"/>
      <w:lang w:bidi="ar-SA"/>
    </w:rPr>
  </w:style>
  <w:style w:type="paragraph" w:styleId="Title">
    <w:name w:val="Title"/>
    <w:basedOn w:val="Normal"/>
    <w:link w:val="TitleChar"/>
    <w:qFormat/>
    <w:rsid w:val="00EC5274"/>
    <w:pPr>
      <w:jc w:val="center"/>
    </w:pPr>
    <w:rPr>
      <w:rFonts w:eastAsia="Cordia New" w:cs="Angsana New"/>
      <w:b/>
      <w:bCs/>
      <w:szCs w:val="24"/>
      <w:u w:val="single"/>
      <w:lang w:bidi="th-TH"/>
    </w:rPr>
  </w:style>
  <w:style w:type="character" w:customStyle="1" w:styleId="TitleChar">
    <w:name w:val="Title Char"/>
    <w:basedOn w:val="DefaultParagraphFont"/>
    <w:link w:val="Title"/>
    <w:rsid w:val="00EC5274"/>
    <w:rPr>
      <w:rFonts w:eastAsia="Cordia New" w:cs="Angsana New"/>
      <w:b/>
      <w:bCs/>
      <w:sz w:val="24"/>
      <w:szCs w:val="24"/>
      <w:u w:val="single"/>
    </w:rPr>
  </w:style>
  <w:style w:type="character" w:styleId="Hyperlink">
    <w:name w:val="Hyperlink"/>
    <w:basedOn w:val="DefaultParagraphFont"/>
    <w:uiPriority w:val="99"/>
    <w:unhideWhenUsed/>
    <w:rsid w:val="00EC5274"/>
    <w:rPr>
      <w:color w:val="0563C1" w:themeColor="hyperlink"/>
      <w:u w:val="single"/>
    </w:rPr>
  </w:style>
  <w:style w:type="character" w:styleId="UnresolvedMention">
    <w:name w:val="Unresolved Mention"/>
    <w:basedOn w:val="DefaultParagraphFont"/>
    <w:uiPriority w:val="99"/>
    <w:semiHidden/>
    <w:unhideWhenUsed/>
    <w:rsid w:val="00E41E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091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4.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78ADEC-DF7B-4245-9196-07CC7F05B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Wiley Solutions Manual with Test Question Chapter 2.dot</Template>
  <TotalTime>24</TotalTime>
  <Pages>20</Pages>
  <Words>1736</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Ken Brown</dc:creator>
  <cp:keywords/>
  <cp:lastModifiedBy>LENOVO</cp:lastModifiedBy>
  <cp:revision>5</cp:revision>
  <cp:lastPrinted>2000-05-12T08:34:00Z</cp:lastPrinted>
  <dcterms:created xsi:type="dcterms:W3CDTF">2019-09-06T11:49:00Z</dcterms:created>
  <dcterms:modified xsi:type="dcterms:W3CDTF">2019-09-06T15:56:00Z</dcterms:modified>
</cp:coreProperties>
</file>