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186B" w:rsidRPr="0017022C" w:rsidRDefault="008F186B" w:rsidP="0017022C">
      <w:pPr>
        <w:rPr>
          <w:b/>
          <w:u w:val="single"/>
        </w:rPr>
      </w:pPr>
      <w:r w:rsidRPr="0017022C">
        <w:rPr>
          <w:b/>
          <w:u w:val="single"/>
        </w:rPr>
        <w:t>EE460; Class Discussion on 18</w:t>
      </w:r>
      <w:r w:rsidRPr="0017022C">
        <w:rPr>
          <w:b/>
          <w:u w:val="single"/>
          <w:vertAlign w:val="superscript"/>
        </w:rPr>
        <w:t>th</w:t>
      </w:r>
      <w:r w:rsidRPr="0017022C">
        <w:rPr>
          <w:b/>
          <w:u w:val="single"/>
        </w:rPr>
        <w:t xml:space="preserve"> October 2012</w:t>
      </w:r>
    </w:p>
    <w:p w:rsidR="008F186B" w:rsidRDefault="008F186B" w:rsidP="0017022C">
      <w:pPr>
        <w:rPr>
          <w:b/>
        </w:rPr>
      </w:pPr>
    </w:p>
    <w:p w:rsidR="008F186B" w:rsidRPr="0017022C" w:rsidRDefault="008F186B" w:rsidP="0017022C">
      <w:pPr>
        <w:rPr>
          <w:b/>
        </w:rPr>
      </w:pPr>
      <w:r w:rsidRPr="0017022C">
        <w:rPr>
          <w:b/>
        </w:rPr>
        <w:t xml:space="preserve">Question 3.2: Should contract farming be promoted by the government to reduce the risks of farmers in </w:t>
      </w:r>
      <w:smartTag w:uri="urn:schemas-microsoft-com:office:smarttags" w:element="place">
        <w:smartTag w:uri="urn:schemas-microsoft-com:office:smarttags" w:element="country-region">
          <w:r w:rsidRPr="0017022C">
            <w:rPr>
              <w:b/>
            </w:rPr>
            <w:t>Thailand</w:t>
          </w:r>
        </w:smartTag>
      </w:smartTag>
      <w:r w:rsidRPr="0017022C">
        <w:rPr>
          <w:b/>
        </w:rPr>
        <w:t>?</w:t>
      </w:r>
    </w:p>
    <w:p w:rsidR="008F186B" w:rsidRDefault="008F186B">
      <w:pPr>
        <w:rPr>
          <w:b/>
        </w:rPr>
      </w:pPr>
    </w:p>
    <w:p w:rsidR="008F186B" w:rsidRPr="0017022C" w:rsidRDefault="008F186B">
      <w:pPr>
        <w:rPr>
          <w:bCs/>
        </w:rPr>
      </w:pPr>
      <w:r w:rsidRPr="0017022C">
        <w:rPr>
          <w:bCs/>
        </w:rPr>
        <w:t>Presenter: Tanot</w:t>
      </w:r>
      <w:r>
        <w:rPr>
          <w:bCs/>
        </w:rPr>
        <w:t xml:space="preserve"> </w:t>
      </w:r>
      <w:r w:rsidRPr="0017022C">
        <w:rPr>
          <w:bCs/>
        </w:rPr>
        <w:t>Chindanon</w:t>
      </w:r>
      <w:r>
        <w:rPr>
          <w:bCs/>
        </w:rPr>
        <w:t>a 5204641210</w:t>
      </w:r>
    </w:p>
    <w:p w:rsidR="008F186B" w:rsidRPr="0017022C" w:rsidRDefault="008F186B">
      <w:pPr>
        <w:rPr>
          <w:bCs/>
        </w:rPr>
      </w:pPr>
      <w:r w:rsidRPr="0017022C">
        <w:rPr>
          <w:bCs/>
        </w:rPr>
        <w:t>Commentator: Wongsakorn</w:t>
      </w:r>
      <w:r>
        <w:rPr>
          <w:bCs/>
        </w:rPr>
        <w:t xml:space="preserve"> </w:t>
      </w:r>
      <w:r w:rsidRPr="0017022C">
        <w:rPr>
          <w:bCs/>
        </w:rPr>
        <w:t>Phuengcome</w:t>
      </w:r>
      <w:r>
        <w:rPr>
          <w:bCs/>
        </w:rPr>
        <w:t xml:space="preserve"> 5204641442</w:t>
      </w:r>
    </w:p>
    <w:p w:rsidR="008F186B" w:rsidRPr="0017022C" w:rsidRDefault="008F186B">
      <w:pPr>
        <w:rPr>
          <w:bCs/>
        </w:rPr>
      </w:pPr>
      <w:r w:rsidRPr="0017022C">
        <w:rPr>
          <w:bCs/>
        </w:rPr>
        <w:t>Reporter: Sarun</w:t>
      </w:r>
      <w:r>
        <w:rPr>
          <w:bCs/>
        </w:rPr>
        <w:t xml:space="preserve"> </w:t>
      </w:r>
      <w:r w:rsidRPr="0017022C">
        <w:rPr>
          <w:bCs/>
        </w:rPr>
        <w:t>Chorruangsak, 5204640964</w:t>
      </w:r>
      <w:bookmarkStart w:id="0" w:name="_GoBack"/>
      <w:bookmarkEnd w:id="0"/>
    </w:p>
    <w:p w:rsidR="008F186B" w:rsidRDefault="008F186B">
      <w:pPr>
        <w:rPr>
          <w:b/>
        </w:rPr>
      </w:pPr>
    </w:p>
    <w:p w:rsidR="008F186B" w:rsidRDefault="008F186B"/>
    <w:p w:rsidR="008F186B" w:rsidRPr="0017022C" w:rsidRDefault="008F186B">
      <w:pPr>
        <w:rPr>
          <w:b/>
          <w:bCs/>
        </w:rPr>
      </w:pPr>
      <w:r w:rsidRPr="0017022C">
        <w:rPr>
          <w:b/>
          <w:bCs/>
        </w:rPr>
        <w:t>What is contract farming?</w:t>
      </w:r>
    </w:p>
    <w:p w:rsidR="008F186B" w:rsidRDefault="008F186B">
      <w:r>
        <w:tab/>
        <w:t>Contract which contractors provide inputs(such as fertilizer, technology, etc.) to farmers. Then, the farmer grows up the product and sells to contractor at determined price. Mostly, products are agricultural product as pineapple, tomato, chicken and rice in organic type.</w:t>
      </w:r>
    </w:p>
    <w:p w:rsidR="008F186B" w:rsidRPr="0017022C" w:rsidRDefault="008F186B">
      <w:pPr>
        <w:rPr>
          <w:b/>
          <w:bCs/>
        </w:rPr>
      </w:pPr>
    </w:p>
    <w:p w:rsidR="008F186B" w:rsidRPr="0017022C" w:rsidRDefault="008F186B">
      <w:pPr>
        <w:rPr>
          <w:b/>
          <w:bCs/>
        </w:rPr>
      </w:pPr>
      <w:r w:rsidRPr="0017022C">
        <w:rPr>
          <w:b/>
          <w:bCs/>
        </w:rPr>
        <w:t>Advantage</w:t>
      </w:r>
      <w:r>
        <w:rPr>
          <w:b/>
          <w:bCs/>
        </w:rPr>
        <w:t>s</w:t>
      </w:r>
      <w:r w:rsidRPr="0017022C">
        <w:rPr>
          <w:b/>
          <w:bCs/>
        </w:rPr>
        <w:t xml:space="preserve"> of contract farming</w:t>
      </w:r>
    </w:p>
    <w:p w:rsidR="008F186B" w:rsidRDefault="008F186B" w:rsidP="00421F9B">
      <w:pPr>
        <w:pStyle w:val="ListParagraph"/>
        <w:numPr>
          <w:ilvl w:val="0"/>
          <w:numId w:val="1"/>
        </w:numPr>
      </w:pPr>
      <w:r>
        <w:t>The firm accesses more in local market, so firm get more products.</w:t>
      </w:r>
    </w:p>
    <w:p w:rsidR="008F186B" w:rsidRDefault="008F186B" w:rsidP="00421F9B">
      <w:pPr>
        <w:pStyle w:val="ListParagraph"/>
        <w:numPr>
          <w:ilvl w:val="0"/>
          <w:numId w:val="1"/>
        </w:numPr>
      </w:pPr>
      <w:r>
        <w:t>It insures income for farmers which are guarantee that products can sell at determined price. So it makes household to get more income as guarantee income. And, it makes the production higher efficient. As farmers get high quality input from firm such as fertilizer, technology and teach how to produce.</w:t>
      </w:r>
    </w:p>
    <w:p w:rsidR="008F186B" w:rsidRDefault="008F186B" w:rsidP="00421F9B">
      <w:pPr>
        <w:pStyle w:val="ListParagraph"/>
        <w:numPr>
          <w:ilvl w:val="0"/>
          <w:numId w:val="1"/>
        </w:numPr>
      </w:pPr>
      <w:r>
        <w:t xml:space="preserve">It  enhances farmers more access to production inputs, mechanization, transportation service, extent advises, new technologies and credit. </w:t>
      </w:r>
    </w:p>
    <w:p w:rsidR="008F186B" w:rsidRDefault="008F186B" w:rsidP="00421F9B">
      <w:pPr>
        <w:pStyle w:val="ListParagraph"/>
        <w:numPr>
          <w:ilvl w:val="0"/>
          <w:numId w:val="1"/>
        </w:numPr>
      </w:pPr>
      <w:r>
        <w:t>In long term, it helps that the product has better quality, as the competitiveness is increased both in input and output.</w:t>
      </w:r>
    </w:p>
    <w:p w:rsidR="008F186B" w:rsidRDefault="008F186B" w:rsidP="006B1EFB"/>
    <w:p w:rsidR="008F186B" w:rsidRPr="0017022C" w:rsidRDefault="008F186B" w:rsidP="006B1EFB">
      <w:pPr>
        <w:rPr>
          <w:b/>
          <w:bCs/>
        </w:rPr>
      </w:pPr>
      <w:r w:rsidRPr="0017022C">
        <w:rPr>
          <w:b/>
          <w:bCs/>
        </w:rPr>
        <w:t>Disadvantage</w:t>
      </w:r>
      <w:r>
        <w:rPr>
          <w:b/>
          <w:bCs/>
        </w:rPr>
        <w:t>s</w:t>
      </w:r>
      <w:r w:rsidRPr="0017022C">
        <w:rPr>
          <w:b/>
          <w:bCs/>
        </w:rPr>
        <w:t xml:space="preserve"> of contract farming</w:t>
      </w:r>
    </w:p>
    <w:p w:rsidR="008F186B" w:rsidRDefault="008F186B" w:rsidP="006B1EFB">
      <w:pPr>
        <w:pStyle w:val="ListParagraph"/>
        <w:numPr>
          <w:ilvl w:val="0"/>
          <w:numId w:val="2"/>
        </w:numPr>
      </w:pPr>
      <w:r>
        <w:t>The farmer gets unfair contract like first, farmers sell product at lower price than market price. And, second, price varies according to quality. For example, tomatoes grade A and B have price difference as, just, it differences only texture.</w:t>
      </w:r>
    </w:p>
    <w:p w:rsidR="008F186B" w:rsidRDefault="008F186B" w:rsidP="006B1EFB">
      <w:pPr>
        <w:pStyle w:val="ListParagraph"/>
        <w:numPr>
          <w:ilvl w:val="0"/>
          <w:numId w:val="2"/>
        </w:numPr>
      </w:pPr>
      <w:r>
        <w:t>Monopolistic of input, as firm has higher bargaining power than farmer. So it forces farmer to buy input at higher price than market price.</w:t>
      </w:r>
    </w:p>
    <w:p w:rsidR="008F186B" w:rsidRDefault="008F186B" w:rsidP="006B1EFB">
      <w:pPr>
        <w:pStyle w:val="ListParagraph"/>
        <w:numPr>
          <w:ilvl w:val="0"/>
          <w:numId w:val="2"/>
        </w:numPr>
      </w:pPr>
      <w:r>
        <w:t>Farmer has higher risk to be bankrupt because initial investment cost is so high. So that it has high chance to bankrupt if something wrong happen.</w:t>
      </w:r>
    </w:p>
    <w:p w:rsidR="008F186B" w:rsidRDefault="008F186B" w:rsidP="004C6700"/>
    <w:p w:rsidR="008F186B" w:rsidRPr="0017022C" w:rsidRDefault="008F186B" w:rsidP="004C6700">
      <w:pPr>
        <w:rPr>
          <w:b/>
          <w:bCs/>
        </w:rPr>
      </w:pPr>
      <w:r w:rsidRPr="0017022C">
        <w:rPr>
          <w:b/>
          <w:bCs/>
        </w:rPr>
        <w:t xml:space="preserve">Should contract farming </w:t>
      </w:r>
      <w:r>
        <w:rPr>
          <w:b/>
          <w:bCs/>
        </w:rPr>
        <w:t xml:space="preserve">be </w:t>
      </w:r>
      <w:r w:rsidRPr="0017022C">
        <w:rPr>
          <w:b/>
          <w:bCs/>
        </w:rPr>
        <w:t>promote</w:t>
      </w:r>
      <w:r>
        <w:rPr>
          <w:b/>
          <w:bCs/>
        </w:rPr>
        <w:t>d?</w:t>
      </w:r>
    </w:p>
    <w:p w:rsidR="008F186B" w:rsidRDefault="008F186B" w:rsidP="004C6700">
      <w:r>
        <w:tab/>
        <w:t>As the contract farming guarantee income for farmer, so it better to have contract farming but it has some weakness as unfair contract. So we should promote contract farming by 4 points;</w:t>
      </w:r>
    </w:p>
    <w:p w:rsidR="008F186B" w:rsidRDefault="008F186B" w:rsidP="008A0507">
      <w:pPr>
        <w:pStyle w:val="ListParagraph"/>
        <w:numPr>
          <w:ilvl w:val="0"/>
          <w:numId w:val="3"/>
        </w:numPr>
      </w:pPr>
      <w:r>
        <w:t>At first as farmer has low knowledge, then government should act as supporter to monitor, facilitate, encouraging and make farmer clearly understand the contract. So that it reduces unfairness of contract to farmer.</w:t>
      </w:r>
    </w:p>
    <w:p w:rsidR="008F186B" w:rsidRDefault="008F186B" w:rsidP="00455839">
      <w:pPr>
        <w:pStyle w:val="ListParagraph"/>
        <w:numPr>
          <w:ilvl w:val="0"/>
          <w:numId w:val="3"/>
        </w:numPr>
      </w:pPr>
      <w:r>
        <w:t>Government should promote farmer organization to gain bargaining power. So they can negotiate with firm in fair term of contract.</w:t>
      </w:r>
    </w:p>
    <w:p w:rsidR="008F186B" w:rsidRDefault="008F186B" w:rsidP="00455839">
      <w:pPr>
        <w:pStyle w:val="ListParagraph"/>
        <w:numPr>
          <w:ilvl w:val="0"/>
          <w:numId w:val="3"/>
        </w:numPr>
      </w:pPr>
      <w:r>
        <w:t>Government should promote long term credit to farmer in contract as farmer has high initial cost so it need time to break even.</w:t>
      </w:r>
    </w:p>
    <w:p w:rsidR="008F186B" w:rsidRDefault="008F186B" w:rsidP="00455839">
      <w:pPr>
        <w:pStyle w:val="ListParagraph"/>
        <w:numPr>
          <w:ilvl w:val="0"/>
          <w:numId w:val="3"/>
        </w:numPr>
      </w:pPr>
      <w:r>
        <w:t xml:space="preserve">Government should promote long term adjustable sale price for product as agricultural product has high price fluctuations.  </w:t>
      </w:r>
    </w:p>
    <w:p w:rsidR="008F186B" w:rsidRDefault="008F186B" w:rsidP="007D29BB">
      <w:pPr>
        <w:pStyle w:val="ListParagraph"/>
      </w:pPr>
    </w:p>
    <w:p w:rsidR="008F186B" w:rsidRDefault="008F186B" w:rsidP="006B1EFB">
      <w:pPr>
        <w:ind w:left="360"/>
      </w:pPr>
    </w:p>
    <w:sectPr w:rsidR="008F186B" w:rsidSect="00507D56">
      <w:footerReference w:type="even" r:id="rId7"/>
      <w:footerReference w:type="default" r:id="rId8"/>
      <w:pgSz w:w="11900" w:h="16840"/>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186B" w:rsidRDefault="008F186B">
      <w:r>
        <w:separator/>
      </w:r>
    </w:p>
  </w:endnote>
  <w:endnote w:type="continuationSeparator" w:id="1">
    <w:p w:rsidR="008F186B" w:rsidRDefault="008F186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MS ??">
    <w:panose1 w:val="00000000000000000000"/>
    <w:charset w:val="80"/>
    <w:family w:val="auto"/>
    <w:notTrueType/>
    <w:pitch w:val="variable"/>
    <w:sig w:usb0="00000001" w:usb1="08070000" w:usb2="00000010" w:usb3="00000000" w:csb0="00020000" w:csb1="00000000"/>
  </w:font>
  <w:font w:name="Cordia New">
    <w:panose1 w:val="020B0304020202020204"/>
    <w:charset w:val="00"/>
    <w:family w:val="swiss"/>
    <w:pitch w:val="variable"/>
    <w:sig w:usb0="01000003" w:usb1="00000000" w:usb2="00000000" w:usb3="00000000" w:csb0="00010001" w:csb1="00000000"/>
  </w:font>
  <w:font w:name="Angsana New">
    <w:panose1 w:val="02020603050405020304"/>
    <w:charset w:val="00"/>
    <w:family w:val="roman"/>
    <w:pitch w:val="variable"/>
    <w:sig w:usb0="01000003" w:usb1="00000000" w:usb2="00000000" w:usb3="00000000" w:csb0="00010001"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86B" w:rsidRDefault="008F186B" w:rsidP="004B3345">
    <w:pPr>
      <w:pStyle w:val="Footer"/>
      <w:framePr w:wrap="around" w:vAnchor="text" w:hAnchor="margin" w:xAlign="right" w:y="1"/>
      <w:rPr>
        <w:rStyle w:val="PageNumber"/>
        <w:rFonts w:cs="Angsana New"/>
      </w:rPr>
    </w:pPr>
    <w:r>
      <w:rPr>
        <w:rStyle w:val="PageNumber"/>
        <w:rFonts w:cs="Angsana New"/>
      </w:rPr>
      <w:fldChar w:fldCharType="begin"/>
    </w:r>
    <w:r>
      <w:rPr>
        <w:rStyle w:val="PageNumber"/>
        <w:rFonts w:cs="Angsana New"/>
      </w:rPr>
      <w:instrText xml:space="preserve">PAGE  </w:instrText>
    </w:r>
    <w:r>
      <w:rPr>
        <w:rStyle w:val="PageNumber"/>
        <w:rFonts w:cs="Angsana New"/>
      </w:rPr>
      <w:fldChar w:fldCharType="end"/>
    </w:r>
  </w:p>
  <w:p w:rsidR="008F186B" w:rsidRDefault="008F186B" w:rsidP="006E005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86B" w:rsidRDefault="008F186B" w:rsidP="004B3345">
    <w:pPr>
      <w:pStyle w:val="Footer"/>
      <w:framePr w:wrap="around" w:vAnchor="text" w:hAnchor="margin" w:xAlign="right" w:y="1"/>
      <w:rPr>
        <w:rStyle w:val="PageNumber"/>
        <w:rFonts w:cs="Angsana New"/>
      </w:rPr>
    </w:pPr>
    <w:r>
      <w:rPr>
        <w:rStyle w:val="PageNumber"/>
        <w:rFonts w:cs="Angsana New"/>
      </w:rPr>
      <w:fldChar w:fldCharType="begin"/>
    </w:r>
    <w:r>
      <w:rPr>
        <w:rStyle w:val="PageNumber"/>
        <w:rFonts w:cs="Angsana New"/>
      </w:rPr>
      <w:instrText xml:space="preserve">PAGE  </w:instrText>
    </w:r>
    <w:r>
      <w:rPr>
        <w:rStyle w:val="PageNumber"/>
        <w:rFonts w:cs="Angsana New"/>
      </w:rPr>
      <w:fldChar w:fldCharType="separate"/>
    </w:r>
    <w:r>
      <w:rPr>
        <w:rStyle w:val="PageNumber"/>
        <w:rFonts w:cs="Angsana New"/>
        <w:noProof/>
      </w:rPr>
      <w:t>1</w:t>
    </w:r>
    <w:r>
      <w:rPr>
        <w:rStyle w:val="PageNumber"/>
        <w:rFonts w:cs="Angsana New"/>
      </w:rPr>
      <w:fldChar w:fldCharType="end"/>
    </w:r>
  </w:p>
  <w:p w:rsidR="008F186B" w:rsidRDefault="008F186B" w:rsidP="006E005A">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186B" w:rsidRDefault="008F186B">
      <w:r>
        <w:separator/>
      </w:r>
    </w:p>
  </w:footnote>
  <w:footnote w:type="continuationSeparator" w:id="1">
    <w:p w:rsidR="008F186B" w:rsidRDefault="008F186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FD2655"/>
    <w:multiLevelType w:val="hybridMultilevel"/>
    <w:tmpl w:val="60F05A9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48A94210"/>
    <w:multiLevelType w:val="hybridMultilevel"/>
    <w:tmpl w:val="4972F08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7AB961B7"/>
    <w:multiLevelType w:val="hybridMultilevel"/>
    <w:tmpl w:val="3454F7D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10D52"/>
    <w:rsid w:val="00010C5D"/>
    <w:rsid w:val="0017022C"/>
    <w:rsid w:val="00283E2F"/>
    <w:rsid w:val="00322782"/>
    <w:rsid w:val="003E2B02"/>
    <w:rsid w:val="00421F9B"/>
    <w:rsid w:val="00455839"/>
    <w:rsid w:val="004B3345"/>
    <w:rsid w:val="004C6700"/>
    <w:rsid w:val="00507D56"/>
    <w:rsid w:val="00621447"/>
    <w:rsid w:val="006A2E26"/>
    <w:rsid w:val="006B1EFB"/>
    <w:rsid w:val="006E005A"/>
    <w:rsid w:val="007D29BB"/>
    <w:rsid w:val="00810D52"/>
    <w:rsid w:val="008A0507"/>
    <w:rsid w:val="008F186B"/>
    <w:rsid w:val="00CE3EDE"/>
    <w:rsid w:val="00CE42C4"/>
    <w:rsid w:val="00DA5C7C"/>
    <w:rsid w:val="00EF36DF"/>
    <w:rsid w:val="00F228D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MS ??" w:hAnsi="Cambria" w:cs="Cordia New"/>
        <w:sz w:val="22"/>
        <w:szCs w:val="28"/>
        <w:lang w:val="en-US" w:eastAsia="en-US" w:bidi="th-TH"/>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8D9"/>
    <w:rPr>
      <w:sz w:val="24"/>
      <w:szCs w:val="24"/>
      <w:lang w:bidi="ar-S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21F9B"/>
    <w:pPr>
      <w:ind w:left="720"/>
      <w:contextualSpacing/>
    </w:pPr>
  </w:style>
  <w:style w:type="paragraph" w:styleId="Footer">
    <w:name w:val="footer"/>
    <w:basedOn w:val="Normal"/>
    <w:link w:val="FooterChar"/>
    <w:uiPriority w:val="99"/>
    <w:rsid w:val="006E005A"/>
    <w:pPr>
      <w:tabs>
        <w:tab w:val="center" w:pos="4153"/>
        <w:tab w:val="right" w:pos="8306"/>
      </w:tabs>
    </w:pPr>
    <w:rPr>
      <w:rFonts w:cs="Angsana New"/>
      <w:szCs w:val="28"/>
    </w:rPr>
  </w:style>
  <w:style w:type="character" w:customStyle="1" w:styleId="FooterChar">
    <w:name w:val="Footer Char"/>
    <w:basedOn w:val="DefaultParagraphFont"/>
    <w:link w:val="Footer"/>
    <w:uiPriority w:val="99"/>
    <w:semiHidden/>
    <w:rsid w:val="0020228A"/>
    <w:rPr>
      <w:sz w:val="24"/>
      <w:szCs w:val="24"/>
      <w:lang w:bidi="ar-SA"/>
    </w:rPr>
  </w:style>
  <w:style w:type="character" w:styleId="PageNumber">
    <w:name w:val="page number"/>
    <w:basedOn w:val="DefaultParagraphFont"/>
    <w:uiPriority w:val="99"/>
    <w:rsid w:val="006E005A"/>
    <w:rPr>
      <w:rFonts w:cs="Times New Roman"/>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2</Pages>
  <Words>394</Words>
  <Characters>2252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EE460; Class Discussion on 18th October 2012</dc:title>
  <dc:subject/>
  <dc:creator>Phon Chulakasyena</dc:creator>
  <cp:keywords/>
  <dc:description/>
  <cp:lastModifiedBy>WincoolV5</cp:lastModifiedBy>
  <cp:revision>2</cp:revision>
  <dcterms:created xsi:type="dcterms:W3CDTF">2012-10-25T06:32:00Z</dcterms:created>
  <dcterms:modified xsi:type="dcterms:W3CDTF">2012-10-25T06:32:00Z</dcterms:modified>
</cp:coreProperties>
</file>