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B233F" w14:textId="1C183EE5" w:rsidR="006A3130" w:rsidRPr="006A3130" w:rsidRDefault="006A3130" w:rsidP="00B877F3">
      <w:pPr>
        <w:pStyle w:val="Title"/>
        <w:jc w:val="center"/>
        <w:rPr>
          <w:sz w:val="56"/>
          <w:szCs w:val="52"/>
          <w:lang w:bidi="th-TH"/>
        </w:rPr>
      </w:pPr>
      <w:r w:rsidRPr="006A3130">
        <w:rPr>
          <w:sz w:val="56"/>
          <w:szCs w:val="52"/>
          <w:lang w:bidi="th-TH"/>
        </w:rPr>
        <w:t>EE 433: Asset Pricing Theory</w:t>
      </w:r>
    </w:p>
    <w:p w14:paraId="13F869B3" w14:textId="3466BF74" w:rsidR="006A3130" w:rsidRPr="006A3130" w:rsidRDefault="006A3130" w:rsidP="00B877F3">
      <w:pPr>
        <w:pStyle w:val="Title"/>
        <w:jc w:val="center"/>
        <w:rPr>
          <w:sz w:val="56"/>
          <w:szCs w:val="52"/>
          <w:lang w:bidi="th-TH"/>
        </w:rPr>
      </w:pPr>
      <w:r w:rsidRPr="006A3130">
        <w:rPr>
          <w:sz w:val="56"/>
          <w:szCs w:val="52"/>
          <w:lang w:bidi="th-TH"/>
        </w:rPr>
        <w:t xml:space="preserve">Zoom </w:t>
      </w:r>
      <w:r w:rsidR="00BD14C8">
        <w:rPr>
          <w:sz w:val="56"/>
          <w:szCs w:val="52"/>
          <w:lang w:bidi="th-TH"/>
        </w:rPr>
        <w:t>R</w:t>
      </w:r>
      <w:r w:rsidRPr="006A3130">
        <w:rPr>
          <w:sz w:val="56"/>
          <w:szCs w:val="52"/>
          <w:lang w:bidi="th-TH"/>
        </w:rPr>
        <w:t>ecording</w:t>
      </w:r>
      <w:r w:rsidR="00B877F3">
        <w:rPr>
          <w:sz w:val="56"/>
          <w:szCs w:val="52"/>
          <w:lang w:bidi="th-TH"/>
        </w:rPr>
        <w:t xml:space="preserve"> Spring/2021</w:t>
      </w:r>
    </w:p>
    <w:p w14:paraId="24540E42" w14:textId="42C6A777" w:rsidR="006A3130" w:rsidRDefault="006A3130" w:rsidP="006A3130">
      <w:pPr>
        <w:pStyle w:val="Heading1"/>
      </w:pPr>
      <w:r>
        <w:t>Day1:</w:t>
      </w:r>
    </w:p>
    <w:p w14:paraId="449B9483" w14:textId="411752A2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Jan 11,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10:56 AM</w:t>
      </w:r>
    </w:p>
    <w:p w14:paraId="47B3B133" w14:textId="183F047B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53A1C658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https://zoom.us/rec/share/GCm3JSY6GwLvFK556JnzP4Mb0KZhgzz8pt0QGADXFXcWVTDGeJYhaAtcubjqHbUC.idk_YzFKDcjcqLhD</w:t>
      </w:r>
    </w:p>
    <w:p w14:paraId="16D3E280" w14:textId="27B5E902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Access Passcode: xt73k4$a</w:t>
      </w:r>
    </w:p>
    <w:p w14:paraId="296B5203" w14:textId="08B8A6DB" w:rsidR="006A3130" w:rsidRDefault="006A3130" w:rsidP="006A3130">
      <w:pPr>
        <w:pStyle w:val="Heading1"/>
      </w:pPr>
      <w:r>
        <w:t>Day2:</w:t>
      </w:r>
    </w:p>
    <w:p w14:paraId="09F63A57" w14:textId="11F0FE38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Jan 13,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10:56 AM</w:t>
      </w:r>
    </w:p>
    <w:p w14:paraId="4628C8DD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35985070" w14:textId="65556636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https://zoom.us/rec/share/Z80iG8meKn9GXeILZ7u3-5jl_RWG6OKZTqqh-FDnhX8wy2_sPNNaYIEz6oOxHsmS.3oEsBbXNm1vKXfIl</w:t>
      </w:r>
    </w:p>
    <w:p w14:paraId="2EE5D91B" w14:textId="2F52AE2F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Access Passcode: sA38v2^e</w:t>
      </w:r>
    </w:p>
    <w:p w14:paraId="5DC5DCAA" w14:textId="77777777" w:rsidR="006A3130" w:rsidRDefault="006A3130" w:rsidP="006A3130">
      <w:pPr>
        <w:pStyle w:val="Heading1"/>
      </w:pPr>
    </w:p>
    <w:p w14:paraId="43AC4461" w14:textId="42C81EDF" w:rsidR="006A3130" w:rsidRDefault="006A3130" w:rsidP="006A3130">
      <w:pPr>
        <w:pStyle w:val="Heading1"/>
      </w:pPr>
    </w:p>
    <w:p w14:paraId="12551E7E" w14:textId="667F7434" w:rsidR="006A3130" w:rsidRDefault="006A3130" w:rsidP="006A3130"/>
    <w:p w14:paraId="4299E414" w14:textId="77777777" w:rsidR="006A3130" w:rsidRPr="006A3130" w:rsidRDefault="006A3130" w:rsidP="006A3130"/>
    <w:p w14:paraId="57A9F6E1" w14:textId="7F8F9DF9" w:rsidR="006A3130" w:rsidRDefault="006A3130" w:rsidP="006A3130">
      <w:pPr>
        <w:pStyle w:val="Heading1"/>
      </w:pPr>
      <w:r>
        <w:t>Day3:</w:t>
      </w:r>
    </w:p>
    <w:p w14:paraId="30B05F0A" w14:textId="5F590641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Jan 18,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10:52 AM</w:t>
      </w:r>
    </w:p>
    <w:p w14:paraId="793AD61A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61348A9F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https://zoom.us/rec/share/ptY2yZLRiEy_08kLqelCgVUgC5VA2apaXVhgkxcyHa9pjSmuvSRVt2f_aAW6w4F6.2qVrYN-tXCqroZQJ</w:t>
      </w:r>
    </w:p>
    <w:p w14:paraId="37B6D43F" w14:textId="77777777" w:rsidR="006A3130" w:rsidRDefault="006A3130" w:rsidP="006A3130"/>
    <w:p w14:paraId="7B1DBB64" w14:textId="7BF95098" w:rsidR="006A3130" w:rsidRPr="006A3130" w:rsidRDefault="006A3130" w:rsidP="006A3130">
      <w:r>
        <w:t xml:space="preserve">Access Passcode: </w:t>
      </w:r>
      <w:proofErr w:type="spellStart"/>
      <w:r>
        <w:t>zw</w:t>
      </w:r>
      <w:proofErr w:type="spellEnd"/>
      <w:r>
        <w:t>$&amp;Shi7</w:t>
      </w:r>
    </w:p>
    <w:p w14:paraId="2E70F8B8" w14:textId="24CFB067" w:rsidR="006A3130" w:rsidRDefault="006A3130" w:rsidP="006A3130">
      <w:pPr>
        <w:pStyle w:val="Heading1"/>
      </w:pPr>
      <w:r>
        <w:t>Day4:</w:t>
      </w:r>
    </w:p>
    <w:p w14:paraId="478A755C" w14:textId="58D20F40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Jan 20,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10:51 AM</w:t>
      </w:r>
    </w:p>
    <w:p w14:paraId="25C52610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3CFA69DB" w14:textId="0DA000DD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https://zoom.us/rec/share/7m2EYwPX6qtbfV9nH85efSk9QrincuTT_rDeG_Z7tKJMUYcti2yJtljWH5bECNwv.NC2BZmxAep5-yWWE</w:t>
      </w:r>
    </w:p>
    <w:p w14:paraId="4FD77E0C" w14:textId="268D6216" w:rsidR="006A3130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Access Passcode: wCYzF6%d</w:t>
      </w:r>
    </w:p>
    <w:p w14:paraId="18F8A5AF" w14:textId="15F8ED30" w:rsidR="00BD14C8" w:rsidRDefault="00BD14C8" w:rsidP="006A3130">
      <w:pPr>
        <w:rPr>
          <w:sz w:val="22"/>
          <w:szCs w:val="22"/>
        </w:rPr>
      </w:pPr>
    </w:p>
    <w:p w14:paraId="09B01046" w14:textId="77777777" w:rsidR="00BD14C8" w:rsidRPr="00BD14C8" w:rsidRDefault="00BD14C8" w:rsidP="006A3130">
      <w:pPr>
        <w:rPr>
          <w:sz w:val="22"/>
          <w:szCs w:val="22"/>
        </w:rPr>
      </w:pPr>
    </w:p>
    <w:p w14:paraId="34E1530F" w14:textId="4E4DE65E" w:rsidR="006A3130" w:rsidRDefault="006A3130" w:rsidP="006A3130">
      <w:pPr>
        <w:pStyle w:val="Heading1"/>
      </w:pPr>
      <w:r>
        <w:lastRenderedPageBreak/>
        <w:t>Day5:</w:t>
      </w:r>
    </w:p>
    <w:p w14:paraId="330DEF67" w14:textId="32A5BE38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Jan 25,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10:47 AM</w:t>
      </w:r>
    </w:p>
    <w:p w14:paraId="38A623E7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58BC1475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https://zoom.us/rec/share/99zVW2mag_BBnRGRF62FY0dG0zwn3Q_YqmMTojo8Tkdo3bcVPrp_YdlJJhnfIW3w.HuK80Zhr9Ltz9Vda</w:t>
      </w:r>
    </w:p>
    <w:p w14:paraId="4269A78B" w14:textId="77777777" w:rsidR="006A3130" w:rsidRPr="00BD14C8" w:rsidRDefault="006A3130" w:rsidP="006A3130">
      <w:pPr>
        <w:rPr>
          <w:sz w:val="22"/>
          <w:szCs w:val="22"/>
        </w:rPr>
      </w:pPr>
    </w:p>
    <w:p w14:paraId="1D8B73F3" w14:textId="426D0BFF" w:rsidR="006A3130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Access Passcode: 4@B@q&amp;*e</w:t>
      </w:r>
    </w:p>
    <w:p w14:paraId="6C7202CF" w14:textId="77777777" w:rsidR="00BD14C8" w:rsidRPr="00BD14C8" w:rsidRDefault="00BD14C8" w:rsidP="006A3130">
      <w:pPr>
        <w:rPr>
          <w:sz w:val="22"/>
          <w:szCs w:val="22"/>
        </w:rPr>
      </w:pPr>
    </w:p>
    <w:p w14:paraId="433C240A" w14:textId="7B8FFA71" w:rsidR="006A3130" w:rsidRDefault="006A3130" w:rsidP="006A3130">
      <w:pPr>
        <w:pStyle w:val="Heading1"/>
      </w:pPr>
      <w:r>
        <w:t>Day6:</w:t>
      </w:r>
    </w:p>
    <w:p w14:paraId="0A2A9543" w14:textId="05E0CCAA" w:rsidR="006A3130" w:rsidRPr="00BD14C8" w:rsidRDefault="006A3130" w:rsidP="006A3130">
      <w:pPr>
        <w:rPr>
          <w:sz w:val="22"/>
          <w:szCs w:val="22"/>
          <w:lang w:bidi="th-TH"/>
        </w:rPr>
      </w:pPr>
      <w:r w:rsidRPr="00BD14C8">
        <w:rPr>
          <w:sz w:val="22"/>
          <w:szCs w:val="22"/>
          <w:lang w:bidi="th-TH"/>
        </w:rPr>
        <w:t xml:space="preserve">Start Time: Jan 27, </w:t>
      </w:r>
      <w:proofErr w:type="gramStart"/>
      <w:r w:rsidRPr="00BD14C8">
        <w:rPr>
          <w:sz w:val="22"/>
          <w:szCs w:val="22"/>
          <w:lang w:bidi="th-TH"/>
        </w:rPr>
        <w:t>2022</w:t>
      </w:r>
      <w:proofErr w:type="gramEnd"/>
      <w:r w:rsidRPr="00BD14C8">
        <w:rPr>
          <w:sz w:val="22"/>
          <w:szCs w:val="22"/>
          <w:lang w:bidi="th-TH"/>
        </w:rPr>
        <w:t xml:space="preserve"> 10:54 AM</w:t>
      </w:r>
    </w:p>
    <w:p w14:paraId="1EACDB12" w14:textId="77777777" w:rsidR="006A3130" w:rsidRPr="00BD14C8" w:rsidRDefault="006A3130" w:rsidP="006A3130">
      <w:pPr>
        <w:rPr>
          <w:sz w:val="22"/>
          <w:szCs w:val="22"/>
          <w:lang w:bidi="th-TH"/>
        </w:rPr>
      </w:pPr>
      <w:r w:rsidRPr="00BD14C8">
        <w:rPr>
          <w:sz w:val="22"/>
          <w:szCs w:val="22"/>
          <w:lang w:bidi="th-TH"/>
        </w:rPr>
        <w:t>Meeting Recording:</w:t>
      </w:r>
    </w:p>
    <w:p w14:paraId="685D1010" w14:textId="77777777" w:rsidR="006A3130" w:rsidRPr="00BD14C8" w:rsidRDefault="006A3130" w:rsidP="006A3130">
      <w:pPr>
        <w:rPr>
          <w:sz w:val="22"/>
          <w:szCs w:val="22"/>
          <w:lang w:bidi="th-TH"/>
        </w:rPr>
      </w:pPr>
      <w:r w:rsidRPr="00BD14C8">
        <w:rPr>
          <w:sz w:val="22"/>
          <w:szCs w:val="22"/>
          <w:lang w:bidi="th-TH"/>
        </w:rPr>
        <w:t>https://zoom.us/rec/share/nr2F2eh9tCDfx2IKv-L72uv1VdTBmeKJ-EE_Ty533fnbNV_xpN0VhGqkhV5KEW2p.0ykFROQgIGoV2vKQ</w:t>
      </w:r>
    </w:p>
    <w:p w14:paraId="553E1D70" w14:textId="77777777" w:rsidR="006A3130" w:rsidRPr="00BD14C8" w:rsidRDefault="006A3130" w:rsidP="006A3130">
      <w:pPr>
        <w:rPr>
          <w:sz w:val="22"/>
          <w:szCs w:val="22"/>
          <w:lang w:bidi="th-TH"/>
        </w:rPr>
      </w:pPr>
    </w:p>
    <w:p w14:paraId="5D87C2FA" w14:textId="4AFC338B" w:rsidR="006A3130" w:rsidRPr="00BD14C8" w:rsidRDefault="006A3130" w:rsidP="006A3130">
      <w:pPr>
        <w:rPr>
          <w:sz w:val="22"/>
          <w:szCs w:val="22"/>
          <w:lang w:bidi="th-TH"/>
        </w:rPr>
      </w:pPr>
      <w:r w:rsidRPr="00BD14C8">
        <w:rPr>
          <w:sz w:val="22"/>
          <w:szCs w:val="22"/>
          <w:lang w:bidi="th-TH"/>
        </w:rPr>
        <w:t>Access Passcode: +U3R^T.P</w:t>
      </w:r>
    </w:p>
    <w:p w14:paraId="5259DE37" w14:textId="77777777" w:rsidR="00BD14C8" w:rsidRDefault="00BD14C8" w:rsidP="006A3130">
      <w:pPr>
        <w:pStyle w:val="Heading1"/>
      </w:pPr>
    </w:p>
    <w:p w14:paraId="6AA2A177" w14:textId="6CE2C2D9" w:rsidR="006A3130" w:rsidRDefault="006A3130" w:rsidP="006A3130">
      <w:pPr>
        <w:pStyle w:val="Heading1"/>
      </w:pPr>
      <w:r>
        <w:t>Day7:</w:t>
      </w:r>
    </w:p>
    <w:p w14:paraId="3650D849" w14:textId="7EBCA103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Feb 1,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10:53 AM</w:t>
      </w:r>
    </w:p>
    <w:p w14:paraId="5686413C" w14:textId="77777777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77817708" w14:textId="77777777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https://zoom.us/rec/share/MmNg2RKvsGOhNzACKXH7vIdQg8pn26fZhZ_Z0zd34o4fpQ7-woDMbvRp4HsUP6E.DBx49-JRhFhq2hz-</w:t>
      </w:r>
    </w:p>
    <w:p w14:paraId="54FDFA11" w14:textId="5CAEC6A9" w:rsidR="00B877F3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Access Passcode: </w:t>
      </w:r>
      <w:proofErr w:type="gramStart"/>
      <w:r w:rsidRPr="00BD14C8">
        <w:rPr>
          <w:sz w:val="22"/>
          <w:szCs w:val="22"/>
        </w:rPr>
        <w:t>8?v</w:t>
      </w:r>
      <w:proofErr w:type="gramEnd"/>
      <w:r w:rsidRPr="00BD14C8">
        <w:rPr>
          <w:sz w:val="22"/>
          <w:szCs w:val="22"/>
        </w:rPr>
        <w:t>!?&amp;L^</w:t>
      </w:r>
    </w:p>
    <w:p w14:paraId="380823B4" w14:textId="77777777" w:rsidR="00BD14C8" w:rsidRPr="00BD14C8" w:rsidRDefault="00BD14C8" w:rsidP="00B877F3">
      <w:pPr>
        <w:rPr>
          <w:sz w:val="22"/>
          <w:szCs w:val="22"/>
        </w:rPr>
      </w:pPr>
    </w:p>
    <w:p w14:paraId="7C19392E" w14:textId="2B4E6FDB" w:rsidR="006A3130" w:rsidRDefault="006A3130" w:rsidP="006A3130">
      <w:pPr>
        <w:pStyle w:val="Heading1"/>
      </w:pPr>
      <w:r>
        <w:t>Day8:</w:t>
      </w:r>
    </w:p>
    <w:p w14:paraId="7B25F8A0" w14:textId="77777777" w:rsidR="00BD14C8" w:rsidRPr="00BD14C8" w:rsidRDefault="00BD14C8" w:rsidP="00BD14C8"/>
    <w:p w14:paraId="2E9CD2AB" w14:textId="589DD6DB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Feb 3,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10:52 AM</w:t>
      </w:r>
    </w:p>
    <w:p w14:paraId="514AC4A2" w14:textId="77777777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3C6664E0" w14:textId="77777777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https://zoom.us/rec/share/T_cOTYnJXShjf_hSD_3tO7jPn8KMHLKeOuVEOemE4fUxw1P8MAIgkDZzxK6FkT9H.BrAn1YDgDXKfmhkD</w:t>
      </w:r>
    </w:p>
    <w:p w14:paraId="3F38C00A" w14:textId="77777777" w:rsidR="00B877F3" w:rsidRPr="00BD14C8" w:rsidRDefault="00B877F3" w:rsidP="00B877F3">
      <w:pPr>
        <w:rPr>
          <w:sz w:val="22"/>
          <w:szCs w:val="22"/>
        </w:rPr>
      </w:pPr>
    </w:p>
    <w:p w14:paraId="4DD4753E" w14:textId="415C67EA" w:rsidR="006A3130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>Access Passcode: 1y*Ja4O1</w:t>
      </w:r>
    </w:p>
    <w:p w14:paraId="110B5C25" w14:textId="7BDAACA3" w:rsidR="00334006" w:rsidRDefault="00334006" w:rsidP="00B877F3">
      <w:pPr>
        <w:rPr>
          <w:sz w:val="22"/>
          <w:szCs w:val="22"/>
        </w:rPr>
      </w:pPr>
    </w:p>
    <w:p w14:paraId="0F1DE812" w14:textId="095CC1F3" w:rsidR="00334006" w:rsidRDefault="00334006" w:rsidP="00B877F3">
      <w:pPr>
        <w:rPr>
          <w:sz w:val="22"/>
          <w:szCs w:val="22"/>
        </w:rPr>
      </w:pPr>
    </w:p>
    <w:p w14:paraId="46893EB9" w14:textId="1A3828EF" w:rsidR="00334006" w:rsidRDefault="00334006" w:rsidP="00B877F3">
      <w:pPr>
        <w:rPr>
          <w:sz w:val="22"/>
          <w:szCs w:val="22"/>
        </w:rPr>
      </w:pPr>
    </w:p>
    <w:p w14:paraId="44036F2C" w14:textId="51408674" w:rsidR="00334006" w:rsidRDefault="00334006" w:rsidP="00334006">
      <w:pPr>
        <w:pStyle w:val="Heading1"/>
      </w:pPr>
      <w:r>
        <w:t>Day9:</w:t>
      </w:r>
    </w:p>
    <w:p w14:paraId="3372E3FD" w14:textId="77777777" w:rsidR="00334006" w:rsidRPr="00334006" w:rsidRDefault="00334006" w:rsidP="00334006"/>
    <w:p w14:paraId="77252C5D" w14:textId="77777777" w:rsidR="009B3860" w:rsidRPr="009B3860" w:rsidRDefault="009B3860" w:rsidP="009B3860">
      <w:pPr>
        <w:rPr>
          <w:sz w:val="22"/>
          <w:szCs w:val="22"/>
        </w:rPr>
      </w:pPr>
      <w:r w:rsidRPr="009B3860">
        <w:rPr>
          <w:sz w:val="22"/>
          <w:szCs w:val="22"/>
        </w:rPr>
        <w:t>Start Time: Feb 8, 2022 11:03 AM</w:t>
      </w:r>
    </w:p>
    <w:p w14:paraId="6823DD39" w14:textId="77777777" w:rsidR="009B3860" w:rsidRPr="009B3860" w:rsidRDefault="009B3860" w:rsidP="009B3860">
      <w:pPr>
        <w:rPr>
          <w:sz w:val="22"/>
          <w:szCs w:val="22"/>
        </w:rPr>
      </w:pPr>
    </w:p>
    <w:p w14:paraId="42EAD436" w14:textId="77777777" w:rsidR="009B3860" w:rsidRPr="009B3860" w:rsidRDefault="009B3860" w:rsidP="009B3860">
      <w:pPr>
        <w:rPr>
          <w:sz w:val="22"/>
          <w:szCs w:val="22"/>
        </w:rPr>
      </w:pPr>
      <w:r w:rsidRPr="009B3860">
        <w:rPr>
          <w:sz w:val="22"/>
          <w:szCs w:val="22"/>
        </w:rPr>
        <w:t>Meeting Recording:</w:t>
      </w:r>
    </w:p>
    <w:p w14:paraId="45DBE2CD" w14:textId="77777777" w:rsidR="009B3860" w:rsidRPr="009B3860" w:rsidRDefault="009B3860" w:rsidP="009B3860">
      <w:pPr>
        <w:rPr>
          <w:sz w:val="22"/>
          <w:szCs w:val="22"/>
        </w:rPr>
      </w:pPr>
      <w:r w:rsidRPr="009B3860">
        <w:rPr>
          <w:sz w:val="22"/>
          <w:szCs w:val="22"/>
        </w:rPr>
        <w:t>https://zoom.us/rec/share/g4rclfWa78z3tX8yiX-1Eoj7xOWQjmxACN0U63S8rKg8aTdtvFTRUKJhjM_kG8vn.wZqTRoyLObGs8g6H</w:t>
      </w:r>
    </w:p>
    <w:p w14:paraId="1F989B61" w14:textId="77777777" w:rsidR="009B3860" w:rsidRPr="009B3860" w:rsidRDefault="009B3860" w:rsidP="009B3860">
      <w:pPr>
        <w:rPr>
          <w:sz w:val="22"/>
          <w:szCs w:val="22"/>
        </w:rPr>
      </w:pPr>
    </w:p>
    <w:p w14:paraId="14350654" w14:textId="3C8DA7F6" w:rsidR="00334006" w:rsidRPr="00BD14C8" w:rsidRDefault="009B3860" w:rsidP="009B3860">
      <w:pPr>
        <w:rPr>
          <w:sz w:val="22"/>
          <w:szCs w:val="22"/>
        </w:rPr>
      </w:pPr>
      <w:r w:rsidRPr="009B3860">
        <w:rPr>
          <w:sz w:val="22"/>
          <w:szCs w:val="22"/>
        </w:rPr>
        <w:t>Access Passcode: MNI^0^pr</w:t>
      </w:r>
    </w:p>
    <w:p w14:paraId="7DE3EBCF" w14:textId="06DFF7F6" w:rsidR="00334006" w:rsidRDefault="00334006" w:rsidP="00334006">
      <w:pPr>
        <w:pStyle w:val="Heading1"/>
      </w:pPr>
      <w:r>
        <w:t>Day10:</w:t>
      </w:r>
    </w:p>
    <w:p w14:paraId="437C67F3" w14:textId="050DD31B" w:rsidR="00334006" w:rsidRDefault="00334006" w:rsidP="00334006">
      <w:r>
        <w:t xml:space="preserve">Start Time: Feb 10, </w:t>
      </w:r>
      <w:proofErr w:type="gramStart"/>
      <w:r>
        <w:t>2022</w:t>
      </w:r>
      <w:proofErr w:type="gramEnd"/>
      <w:r>
        <w:t xml:space="preserve"> 11:05 AM</w:t>
      </w:r>
    </w:p>
    <w:p w14:paraId="16ACBB1C" w14:textId="77777777" w:rsidR="00334006" w:rsidRDefault="00334006" w:rsidP="00334006">
      <w:r>
        <w:t>Meeting Recording:</w:t>
      </w:r>
    </w:p>
    <w:p w14:paraId="4A175FEF" w14:textId="7E6856B2" w:rsidR="00334006" w:rsidRDefault="00334006" w:rsidP="00334006">
      <w:r>
        <w:t>https://zoom.us/rec/share/zIptUQ2kNoX-nBrOO0jrF_jR3ZK-GqpyNLsV_RTZW7wSoqgu2UDfUDuvo-ZumtcK.LTqK9Cftfemti3Vn</w:t>
      </w:r>
    </w:p>
    <w:p w14:paraId="2BDA5D0F" w14:textId="475C5051" w:rsidR="00334006" w:rsidRDefault="00334006" w:rsidP="00334006">
      <w:r>
        <w:t>Access Passcode: Cv$QS7@J</w:t>
      </w:r>
    </w:p>
    <w:p w14:paraId="3B8214FC" w14:textId="086BCE0F" w:rsidR="00627398" w:rsidRDefault="00627398" w:rsidP="00334006"/>
    <w:p w14:paraId="3C0AF15E" w14:textId="3CD4B9DA" w:rsidR="00627398" w:rsidRDefault="00627398" w:rsidP="00627398">
      <w:pPr>
        <w:pStyle w:val="Heading1"/>
      </w:pPr>
      <w:r>
        <w:lastRenderedPageBreak/>
        <w:t>Day11:</w:t>
      </w:r>
    </w:p>
    <w:p w14:paraId="47EAA907" w14:textId="77777777" w:rsidR="00627398" w:rsidRPr="00627398" w:rsidRDefault="00627398" w:rsidP="00627398"/>
    <w:p w14:paraId="1090B1F3" w14:textId="06F9EBB9" w:rsidR="00627398" w:rsidRDefault="00627398" w:rsidP="00627398">
      <w:r>
        <w:t xml:space="preserve">Start Time: Feb 15, </w:t>
      </w:r>
      <w:proofErr w:type="gramStart"/>
      <w:r>
        <w:t>2022</w:t>
      </w:r>
      <w:proofErr w:type="gramEnd"/>
      <w:r>
        <w:t xml:space="preserve"> 11:05 AM</w:t>
      </w:r>
    </w:p>
    <w:p w14:paraId="1A07765F" w14:textId="77777777" w:rsidR="00627398" w:rsidRDefault="00627398" w:rsidP="00627398">
      <w:r>
        <w:t>Meeting Recording:</w:t>
      </w:r>
    </w:p>
    <w:p w14:paraId="6F18F876" w14:textId="63EFF0E8" w:rsidR="00627398" w:rsidRDefault="00627398" w:rsidP="00627398">
      <w:r>
        <w:t>https://zoom.us/rec/share/vFwyF_elvzGBQjWQOyNQJSXDsxoKxPv6oR4s2u9_MT2Yo-_lNzNEaobw1YBTwD55.djaflkfI6Vz-GzM6</w:t>
      </w:r>
    </w:p>
    <w:p w14:paraId="6ED7A301" w14:textId="4FC216C2" w:rsidR="00627398" w:rsidRPr="00627398" w:rsidRDefault="00627398" w:rsidP="00627398">
      <w:r>
        <w:t>Access Passcode: K4S*Fm08</w:t>
      </w:r>
    </w:p>
    <w:p w14:paraId="7BEBFE87" w14:textId="6F16EFE8" w:rsidR="00627398" w:rsidRDefault="00627398" w:rsidP="00627398">
      <w:pPr>
        <w:pStyle w:val="Heading1"/>
      </w:pPr>
      <w:r>
        <w:t>Day12:</w:t>
      </w:r>
    </w:p>
    <w:p w14:paraId="6B87B1EF" w14:textId="77777777" w:rsidR="00627398" w:rsidRDefault="00627398" w:rsidP="00627398"/>
    <w:p w14:paraId="7D6E5D49" w14:textId="410EB021" w:rsidR="00627398" w:rsidRDefault="00627398" w:rsidP="00627398">
      <w:r>
        <w:t xml:space="preserve">Start Time: Feb 17, </w:t>
      </w:r>
      <w:proofErr w:type="gramStart"/>
      <w:r>
        <w:t>2022</w:t>
      </w:r>
      <w:proofErr w:type="gramEnd"/>
      <w:r>
        <w:t xml:space="preserve"> 10:57 AM</w:t>
      </w:r>
    </w:p>
    <w:p w14:paraId="0DFDB3BB" w14:textId="77777777" w:rsidR="00627398" w:rsidRDefault="00627398" w:rsidP="00627398"/>
    <w:p w14:paraId="58E4CA4C" w14:textId="77777777" w:rsidR="00627398" w:rsidRDefault="00627398" w:rsidP="00627398">
      <w:r>
        <w:t>Meeting Recording:</w:t>
      </w:r>
    </w:p>
    <w:p w14:paraId="5C31BCBE" w14:textId="77777777" w:rsidR="00627398" w:rsidRDefault="00627398" w:rsidP="00627398">
      <w:r>
        <w:t>https://zoom.us/rec/share/VRUz5JrRjYqHbQPMpUa4K5BMW5-U2H3VtuddHl4hsh2Tibrq34mzJR_G0Yf_vVN4.uXntu4Brku155Ot6</w:t>
      </w:r>
    </w:p>
    <w:p w14:paraId="7B22BDE1" w14:textId="77777777" w:rsidR="00627398" w:rsidRDefault="00627398" w:rsidP="00627398"/>
    <w:p w14:paraId="71F0BB81" w14:textId="70A14CA0" w:rsidR="00524388" w:rsidRDefault="00627398">
      <w:r>
        <w:t>Access Passcode: 16W^uAc!</w:t>
      </w:r>
    </w:p>
    <w:p w14:paraId="4FD46F86" w14:textId="74608201" w:rsidR="00214B54" w:rsidRDefault="00214B54" w:rsidP="00214B54">
      <w:pPr>
        <w:pStyle w:val="Heading1"/>
      </w:pPr>
      <w:r>
        <w:lastRenderedPageBreak/>
        <w:t>Day1</w:t>
      </w:r>
      <w:r>
        <w:t>3</w:t>
      </w:r>
      <w:r>
        <w:t>:</w:t>
      </w:r>
    </w:p>
    <w:p w14:paraId="3568637D" w14:textId="77777777" w:rsidR="00214B54" w:rsidRPr="00214B54" w:rsidRDefault="00214B54" w:rsidP="00214B54"/>
    <w:p w14:paraId="2E9F37B0" w14:textId="351EF760" w:rsidR="00214B54" w:rsidRDefault="00214B54" w:rsidP="00214B54">
      <w:r>
        <w:t xml:space="preserve">Start Time: Feb 22, </w:t>
      </w:r>
      <w:proofErr w:type="gramStart"/>
      <w:r>
        <w:t>2022</w:t>
      </w:r>
      <w:proofErr w:type="gramEnd"/>
      <w:r>
        <w:t xml:space="preserve"> 10:55 AM</w:t>
      </w:r>
    </w:p>
    <w:p w14:paraId="2D2824D1" w14:textId="77777777" w:rsidR="00214B54" w:rsidRDefault="00214B54" w:rsidP="00214B54">
      <w:r>
        <w:t>Meeting Recording:</w:t>
      </w:r>
    </w:p>
    <w:p w14:paraId="7C3FCD68" w14:textId="2D587220" w:rsidR="00214B54" w:rsidRDefault="00214B54" w:rsidP="00214B54">
      <w:r>
        <w:t>https://zoom.us/rec/share/mRSRTw7WiTiia3eB_5sNpxAyHmgJ-0L4cno6uzpkL5sooMKW57aTPbe1BdeJMMDy.7-QBYlKXeVqXNBdQ</w:t>
      </w:r>
    </w:p>
    <w:p w14:paraId="12D37551" w14:textId="02024D34" w:rsidR="00214B54" w:rsidRDefault="00214B54" w:rsidP="00214B54">
      <w:r>
        <w:t>Access Passcode: 2.h&amp;v$Wx</w:t>
      </w:r>
    </w:p>
    <w:p w14:paraId="2CC5B0CB" w14:textId="7DADE267" w:rsidR="00214B54" w:rsidRDefault="00214B54" w:rsidP="00214B54">
      <w:pPr>
        <w:pStyle w:val="Heading1"/>
      </w:pPr>
      <w:r>
        <w:t>Day1</w:t>
      </w:r>
      <w:r>
        <w:t>4</w:t>
      </w:r>
      <w:r>
        <w:t>:</w:t>
      </w:r>
    </w:p>
    <w:p w14:paraId="57BA0B86" w14:textId="77777777" w:rsidR="00214B54" w:rsidRDefault="00214B54" w:rsidP="00214B54"/>
    <w:p w14:paraId="2A1F433B" w14:textId="340C5232" w:rsidR="00214B54" w:rsidRDefault="00214B54" w:rsidP="00214B54">
      <w:r>
        <w:t xml:space="preserve">Start Time: Feb 24, </w:t>
      </w:r>
      <w:proofErr w:type="gramStart"/>
      <w:r>
        <w:t>2022</w:t>
      </w:r>
      <w:proofErr w:type="gramEnd"/>
      <w:r>
        <w:t xml:space="preserve"> 10:55 AM</w:t>
      </w:r>
    </w:p>
    <w:p w14:paraId="0C62F325" w14:textId="77777777" w:rsidR="00214B54" w:rsidRDefault="00214B54" w:rsidP="00214B54"/>
    <w:p w14:paraId="4B169B92" w14:textId="77777777" w:rsidR="00214B54" w:rsidRDefault="00214B54" w:rsidP="00214B54">
      <w:r>
        <w:t>Meeting Recording:</w:t>
      </w:r>
    </w:p>
    <w:p w14:paraId="6A34BBC9" w14:textId="0004DC7B" w:rsidR="00214B54" w:rsidRDefault="00214B54" w:rsidP="00214B54">
      <w:r>
        <w:t>https://zoom.us/rec/share/IR8X9FL8sbd8kcVZdo4JBH_zNX5IXwIajlvxVlvsNS6UGHqplKQCSFtfjjsqE1xD.Pf2CzpKs0bXsVxGp</w:t>
      </w:r>
    </w:p>
    <w:p w14:paraId="75724903" w14:textId="0414FBCB" w:rsidR="00214B54" w:rsidRDefault="00214B54" w:rsidP="00214B54">
      <w:r>
        <w:t>Access Passcode: 1</w:t>
      </w:r>
      <w:proofErr w:type="gramStart"/>
      <w:r>
        <w:t>m?hK</w:t>
      </w:r>
      <w:proofErr w:type="gramEnd"/>
      <w:r>
        <w:t>^f2</w:t>
      </w:r>
    </w:p>
    <w:p w14:paraId="542ACB4D" w14:textId="77777777" w:rsidR="00214B54" w:rsidRDefault="00214B54"/>
    <w:sectPr w:rsidR="00214B54" w:rsidSect="00BD14C8">
      <w:footerReference w:type="default" r:id="rId7"/>
      <w:pgSz w:w="15840" w:h="12240" w:orient="landscape"/>
      <w:pgMar w:top="864" w:right="1584" w:bottom="864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62CE1" w14:textId="77777777" w:rsidR="00596DC2" w:rsidRDefault="00596DC2">
      <w:pPr>
        <w:spacing w:after="0" w:line="240" w:lineRule="auto"/>
      </w:pPr>
      <w:r>
        <w:separator/>
      </w:r>
    </w:p>
  </w:endnote>
  <w:endnote w:type="continuationSeparator" w:id="0">
    <w:p w14:paraId="5AFFADA1" w14:textId="77777777" w:rsidR="00596DC2" w:rsidRDefault="00596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28524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4A5B12" w14:textId="77777777" w:rsidR="00524388" w:rsidRDefault="000A66FD"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94BBE" w14:textId="77777777" w:rsidR="00596DC2" w:rsidRDefault="00596DC2">
      <w:pPr>
        <w:spacing w:after="0" w:line="240" w:lineRule="auto"/>
      </w:pPr>
      <w:r>
        <w:separator/>
      </w:r>
    </w:p>
  </w:footnote>
  <w:footnote w:type="continuationSeparator" w:id="0">
    <w:p w14:paraId="6F442A00" w14:textId="77777777" w:rsidR="00596DC2" w:rsidRDefault="00596D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6EE2A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A831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19E43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0C6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D80F2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A46C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C25A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5E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F819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97C3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C190004"/>
    <w:multiLevelType w:val="hybridMultilevel"/>
    <w:tmpl w:val="84A4F6C8"/>
    <w:lvl w:ilvl="0" w:tplc="1C7E5174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385202"/>
    <w:multiLevelType w:val="hybridMultilevel"/>
    <w:tmpl w:val="C13A5756"/>
    <w:lvl w:ilvl="0" w:tplc="EFC059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</w:num>
  <w:num w:numId="3">
    <w:abstractNumId w:val="9"/>
  </w:num>
  <w:num w:numId="4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</w:num>
  <w:num w:numId="5">
    <w:abstractNumId w:val="10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8"/>
    <w:lvlOverride w:ilvl="0">
      <w:startOverride w:val="1"/>
    </w:lvlOverride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30"/>
    <w:rsid w:val="000A66FD"/>
    <w:rsid w:val="00214B54"/>
    <w:rsid w:val="002E5812"/>
    <w:rsid w:val="00332DC2"/>
    <w:rsid w:val="00334006"/>
    <w:rsid w:val="003F31CF"/>
    <w:rsid w:val="004C2535"/>
    <w:rsid w:val="00524388"/>
    <w:rsid w:val="00596DC2"/>
    <w:rsid w:val="00627398"/>
    <w:rsid w:val="00654427"/>
    <w:rsid w:val="006A3130"/>
    <w:rsid w:val="009A4D6E"/>
    <w:rsid w:val="009B3860"/>
    <w:rsid w:val="00B877F3"/>
    <w:rsid w:val="00BB58E9"/>
    <w:rsid w:val="00BD14C8"/>
    <w:rsid w:val="00D74610"/>
    <w:rsid w:val="00E73AC0"/>
    <w:rsid w:val="00FA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A02772"/>
  <w15:chartTrackingRefBased/>
  <w15:docId w15:val="{963282E2-768F-E74F-8CFB-75C3DEEE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666660" w:themeColor="text2" w:themeTint="BF"/>
        <w:sz w:val="24"/>
        <w:szCs w:val="24"/>
        <w:lang w:val="en-US" w:eastAsia="ja-JP" w:bidi="ar-SA"/>
      </w:rPr>
    </w:rPrDefault>
    <w:pPrDefault>
      <w:pPr>
        <w:spacing w:after="3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160"/>
      <w:contextualSpacing/>
      <w:outlineLvl w:val="0"/>
    </w:pPr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340" w:after="120"/>
      <w:contextualSpacing/>
      <w:outlineLvl w:val="3"/>
    </w:pPr>
    <w:rPr>
      <w:rFonts w:asciiTheme="majorHAnsi" w:eastAsiaTheme="majorEastAsia" w:hAnsiTheme="majorHAnsi" w:cstheme="majorBidi"/>
      <w:iCs/>
      <w:color w:val="FF7A00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40" w:after="120"/>
      <w:contextualSpacing/>
      <w:outlineLvl w:val="4"/>
    </w:pPr>
    <w:rPr>
      <w:rFonts w:asciiTheme="majorHAnsi" w:eastAsiaTheme="majorEastAsia" w:hAnsiTheme="majorHAnsi" w:cstheme="majorBidi"/>
      <w:i/>
      <w:color w:val="FF7A00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40" w:after="120"/>
      <w:contextualSpacing/>
      <w:outlineLvl w:val="5"/>
    </w:pPr>
    <w:rPr>
      <w:rFonts w:asciiTheme="majorHAnsi" w:eastAsiaTheme="majorEastAsia" w:hAnsiTheme="majorHAnsi" w:cstheme="majorBidi"/>
      <w:b/>
      <w:color w:val="FF7A00" w:themeColor="accent1"/>
      <w:sz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40" w:after="120"/>
      <w:contextualSpacing/>
      <w:outlineLvl w:val="6"/>
    </w:pPr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40" w:after="120"/>
      <w:contextualSpacing/>
      <w:outlineLvl w:val="7"/>
    </w:pPr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40" w:after="120"/>
      <w:contextualSpacing/>
      <w:outlineLvl w:val="8"/>
    </w:pPr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pPr>
      <w:pBdr>
        <w:bottom w:val="single" w:sz="48" w:space="22" w:color="FF7A00" w:themeColor="accent1"/>
      </w:pBdr>
      <w:spacing w:after="400" w:line="240" w:lineRule="auto"/>
      <w:contextualSpacing/>
    </w:pPr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FF7A00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FF7A00" w:themeColor="accent1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480"/>
      <w:contextualSpacing/>
    </w:pPr>
    <w:rPr>
      <w:rFonts w:eastAsiaTheme="minorEastAsia"/>
      <w:color w:val="FF7A00" w:themeColor="accent1"/>
      <w:sz w:val="3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olor w:val="FF7A00" w:themeColor="accent1"/>
      <w:sz w:val="34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666660" w:themeColor="text2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454541" w:themeColor="text2" w:themeTint="E6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  <w:color w:val="666660" w:themeColor="text2" w:themeTint="BF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320" w:after="320"/>
    </w:pPr>
    <w:rPr>
      <w:i/>
      <w:iCs/>
      <w:sz w:val="34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20" w:after="320"/>
    </w:pPr>
    <w:rPr>
      <w:b/>
      <w:i/>
      <w:iCs/>
      <w:color w:val="454541" w:themeColor="text2" w:themeTint="E6"/>
      <w:sz w:val="34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454541" w:themeColor="text2" w:themeTint="E6"/>
      <w:sz w:val="34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666660" w:themeColor="text2" w:themeTint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666660" w:themeColor="text2" w:themeTint="BF"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wasinsiwasarit/Library/Containers/com.microsoft.Word/Data/Library/Application%20Support/Microsoft/Office/16.0/DTS/en-US%7bEADE05A3-4001-7F43-9EAF-CF1E23C035C2%7d/%7b57F4199C-5067-7C46-979F-FA48CED8CE84%7dtf10002069.dotx" TargetMode="External"/></Relationships>
</file>

<file path=word/theme/theme1.xml><?xml version="1.0" encoding="utf-8"?>
<a:theme xmlns:a="http://schemas.openxmlformats.org/drawingml/2006/main" name="Office Theme">
  <a:themeElements>
    <a:clrScheme name="Journal">
      <a:dk1>
        <a:sysClr val="windowText" lastClr="000000"/>
      </a:dk1>
      <a:lt1>
        <a:sysClr val="window" lastClr="FFFFFF"/>
      </a:lt1>
      <a:dk2>
        <a:srgbClr val="31312E"/>
      </a:dk2>
      <a:lt2>
        <a:srgbClr val="FDFBF9"/>
      </a:lt2>
      <a:accent1>
        <a:srgbClr val="FF7A00"/>
      </a:accent1>
      <a:accent2>
        <a:srgbClr val="FF6275"/>
      </a:accent2>
      <a:accent3>
        <a:srgbClr val="9CC346"/>
      </a:accent3>
      <a:accent4>
        <a:srgbClr val="A96EB6"/>
      </a:accent4>
      <a:accent5>
        <a:srgbClr val="F89A4A"/>
      </a:accent5>
      <a:accent6>
        <a:srgbClr val="E7D364"/>
      </a:accent6>
      <a:hlink>
        <a:srgbClr val="34B6C3"/>
      </a:hlink>
      <a:folHlink>
        <a:srgbClr val="A96EB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{57F4199C-5067-7C46-979F-FA48CED8CE84}tf10002069.dotx</Template>
  <TotalTime>2</TotalTime>
  <Pages>7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Wasin  Siwasarit</cp:lastModifiedBy>
  <cp:revision>3</cp:revision>
  <dcterms:created xsi:type="dcterms:W3CDTF">2022-02-24T16:23:00Z</dcterms:created>
  <dcterms:modified xsi:type="dcterms:W3CDTF">2022-02-24T16:23:00Z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TF10002001</vt:lpwstr>
  </property>
</Properties>
</file>