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183" w:rsidRDefault="00BD1183">
      <w:pPr>
        <w:pStyle w:val="Heading1"/>
        <w:jc w:val="center"/>
      </w:pPr>
      <w:r>
        <w:t>EE 460</w:t>
      </w:r>
    </w:p>
    <w:p w:rsidR="00BD1183" w:rsidRDefault="00BD1183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The Thai Economy</w:t>
      </w:r>
    </w:p>
    <w:p w:rsidR="00BD1183" w:rsidRPr="00752702" w:rsidRDefault="00BD1183" w:rsidP="00752702">
      <w:pPr>
        <w:spacing w:line="360" w:lineRule="auto"/>
        <w:jc w:val="center"/>
        <w:rPr>
          <w:rFonts w:cs="Times New Roman"/>
          <w:b/>
          <w:bCs/>
          <w:color w:val="000000"/>
          <w:sz w:val="28"/>
        </w:rPr>
      </w:pPr>
      <w:r w:rsidRPr="00752702">
        <w:rPr>
          <w:rFonts w:cs="Times New Roman"/>
          <w:b/>
          <w:bCs/>
          <w:color w:val="000000"/>
          <w:sz w:val="28"/>
        </w:rPr>
        <w:t>Semester 1/2012 (August 14 – December 1, 2012)</w:t>
      </w:r>
    </w:p>
    <w:p w:rsidR="00BD1183" w:rsidRDefault="00BD1183" w:rsidP="001A4043">
      <w:pPr>
        <w:rPr>
          <w:rFonts w:cs="Times New Roman"/>
          <w:szCs w:val="24"/>
        </w:rPr>
      </w:pPr>
    </w:p>
    <w:p w:rsidR="00BD1183" w:rsidRDefault="00BD1183">
      <w:pPr>
        <w:rPr>
          <w:b/>
          <w:bCs/>
          <w:sz w:val="28"/>
        </w:rPr>
      </w:pPr>
    </w:p>
    <w:p w:rsidR="00BD1183" w:rsidRDefault="00BD1183">
      <w:pPr>
        <w:rPr>
          <w:sz w:val="28"/>
        </w:rPr>
      </w:pPr>
      <w:r>
        <w:rPr>
          <w:sz w:val="28"/>
        </w:rPr>
        <w:t>Steps of writing a term paper:</w:t>
      </w:r>
    </w:p>
    <w:p w:rsidR="00BD1183" w:rsidRDefault="00BD1183">
      <w:pPr>
        <w:rPr>
          <w:sz w:val="28"/>
        </w:rPr>
      </w:pPr>
    </w:p>
    <w:p w:rsidR="00BD1183" w:rsidRDefault="00BD1183">
      <w:pPr>
        <w:numPr>
          <w:ilvl w:val="0"/>
          <w:numId w:val="1"/>
        </w:numPr>
        <w:rPr>
          <w:sz w:val="28"/>
        </w:rPr>
      </w:pPr>
      <w:r>
        <w:rPr>
          <w:sz w:val="28"/>
        </w:rPr>
        <w:t>Topic + brief description of objective and scope of work: submitted on Thursday 11 October 2012  (email to praipol@econ.tu.ac.th)</w:t>
      </w:r>
    </w:p>
    <w:p w:rsidR="00BD1183" w:rsidRDefault="00BD1183">
      <w:pPr>
        <w:numPr>
          <w:ilvl w:val="0"/>
          <w:numId w:val="1"/>
        </w:numPr>
        <w:rPr>
          <w:sz w:val="28"/>
        </w:rPr>
      </w:pPr>
      <w:r>
        <w:rPr>
          <w:sz w:val="28"/>
        </w:rPr>
        <w:t>Proposal: submitted on Thursday 25 October 2012</w:t>
      </w:r>
    </w:p>
    <w:p w:rsidR="00BD1183" w:rsidRDefault="00BD1183" w:rsidP="00955034">
      <w:pPr>
        <w:numPr>
          <w:ilvl w:val="0"/>
          <w:numId w:val="1"/>
        </w:numPr>
        <w:rPr>
          <w:sz w:val="28"/>
        </w:rPr>
      </w:pPr>
      <w:r>
        <w:rPr>
          <w:sz w:val="28"/>
        </w:rPr>
        <w:t>Draft report: submitted  on  Thursday 15 November 2012</w:t>
      </w:r>
    </w:p>
    <w:p w:rsidR="00BD1183" w:rsidRDefault="00BD1183" w:rsidP="00955034">
      <w:pPr>
        <w:numPr>
          <w:ilvl w:val="0"/>
          <w:numId w:val="1"/>
        </w:numPr>
        <w:rPr>
          <w:sz w:val="28"/>
        </w:rPr>
      </w:pPr>
      <w:r>
        <w:rPr>
          <w:sz w:val="28"/>
        </w:rPr>
        <w:t>Final report: submitted  on  Friday 14 December 2012</w:t>
      </w:r>
    </w:p>
    <w:p w:rsidR="00BD1183" w:rsidRDefault="00BD1183" w:rsidP="00955034">
      <w:pPr>
        <w:rPr>
          <w:sz w:val="28"/>
        </w:rPr>
      </w:pPr>
    </w:p>
    <w:p w:rsidR="00BD1183" w:rsidRDefault="00BD1183" w:rsidP="00955034">
      <w:pPr>
        <w:rPr>
          <w:sz w:val="28"/>
        </w:rPr>
      </w:pPr>
    </w:p>
    <w:p w:rsidR="00BD1183" w:rsidRDefault="00BD1183" w:rsidP="00955034">
      <w:pPr>
        <w:rPr>
          <w:sz w:val="28"/>
        </w:rPr>
      </w:pPr>
    </w:p>
    <w:sectPr w:rsidR="00BD1183" w:rsidSect="00721C3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C23E10"/>
    <w:multiLevelType w:val="hybridMultilevel"/>
    <w:tmpl w:val="A566B0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02E4559"/>
    <w:multiLevelType w:val="hybridMultilevel"/>
    <w:tmpl w:val="786AF824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noPunctuationKerning/>
  <w:characterSpacingControl w:val="doNotCompress"/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517D"/>
    <w:rsid w:val="0011401D"/>
    <w:rsid w:val="00130A61"/>
    <w:rsid w:val="001A4043"/>
    <w:rsid w:val="00363AEF"/>
    <w:rsid w:val="003C7649"/>
    <w:rsid w:val="0056517D"/>
    <w:rsid w:val="006A03C2"/>
    <w:rsid w:val="00721C3B"/>
    <w:rsid w:val="00752702"/>
    <w:rsid w:val="00955034"/>
    <w:rsid w:val="00BD1183"/>
    <w:rsid w:val="00CF581A"/>
    <w:rsid w:val="00FA070B"/>
    <w:rsid w:val="00FC02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1C3B"/>
    <w:rPr>
      <w:sz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21C3B"/>
    <w:pPr>
      <w:keepNext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21C3B"/>
    <w:pPr>
      <w:keepNext/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6B7B"/>
    <w:rPr>
      <w:rFonts w:asciiTheme="majorHAnsi" w:eastAsiaTheme="majorEastAsia" w:hAnsiTheme="majorHAnsi" w:cstheme="majorBidi"/>
      <w:b/>
      <w:bCs/>
      <w:kern w:val="32"/>
      <w:sz w:val="32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6B7B"/>
    <w:rPr>
      <w:rFonts w:asciiTheme="majorHAnsi" w:eastAsiaTheme="majorEastAsia" w:hAnsiTheme="majorHAnsi" w:cstheme="majorBidi"/>
      <w:b/>
      <w:bCs/>
      <w:i/>
      <w:iCs/>
      <w:sz w:val="28"/>
      <w:szCs w:val="35"/>
    </w:rPr>
  </w:style>
  <w:style w:type="paragraph" w:styleId="BalloonText">
    <w:name w:val="Balloon Text"/>
    <w:basedOn w:val="Normal"/>
    <w:link w:val="BalloonTextChar"/>
    <w:uiPriority w:val="99"/>
    <w:semiHidden/>
    <w:rsid w:val="00130A61"/>
    <w:rPr>
      <w:rFonts w:ascii="Tahoma" w:hAnsi="Tahoma"/>
      <w:sz w:val="16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6B7B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58</Words>
  <Characters>336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EE 460</dc:title>
  <dc:subject/>
  <dc:creator>praipol</dc:creator>
  <cp:keywords/>
  <dc:description/>
  <cp:lastModifiedBy>WincoolV5</cp:lastModifiedBy>
  <cp:revision>2</cp:revision>
  <cp:lastPrinted>2012-10-02T06:03:00Z</cp:lastPrinted>
  <dcterms:created xsi:type="dcterms:W3CDTF">2012-10-02T06:04:00Z</dcterms:created>
  <dcterms:modified xsi:type="dcterms:W3CDTF">2012-10-02T06:04:00Z</dcterms:modified>
</cp:coreProperties>
</file>