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33C" w:rsidRDefault="0074744B">
      <w:pPr>
        <w:pStyle w:val="Title"/>
      </w:pPr>
      <w:r>
        <w:t>Assignment 1    ST 216</w:t>
      </w:r>
    </w:p>
    <w:p w:rsidR="0040733C" w:rsidRDefault="0074744B" w:rsidP="0074744B">
      <w:pPr>
        <w:pStyle w:val="Heading1"/>
      </w:pPr>
      <w:r>
        <w:t>Due Friday, August 29, 2014</w:t>
      </w:r>
    </w:p>
    <w:p w:rsidR="0074744B" w:rsidRDefault="0074744B"/>
    <w:p w:rsidR="0074744B" w:rsidRDefault="0074744B">
      <w:r>
        <w:t>Problem              Page</w:t>
      </w:r>
    </w:p>
    <w:p w:rsidR="0074744B" w:rsidRDefault="0074744B">
      <w:r>
        <w:t xml:space="preserve">    5                      19</w:t>
      </w:r>
    </w:p>
    <w:p w:rsidR="0074744B" w:rsidRDefault="0074744B">
      <w:r>
        <w:t xml:space="preserve">    9                      20</w:t>
      </w:r>
    </w:p>
    <w:p w:rsidR="0074744B" w:rsidRDefault="0074744B">
      <w:r>
        <w:t xml:space="preserve">   19                     23   Add (f) Describe any descriptive statistics Business Week </w:t>
      </w:r>
      <w:r w:rsidR="005A6EDC">
        <w:t xml:space="preserve">has </w:t>
      </w:r>
      <w:r>
        <w:t xml:space="preserve">made on the </w:t>
      </w:r>
    </w:p>
    <w:p w:rsidR="0074744B" w:rsidRDefault="0074744B">
      <w:r>
        <w:t xml:space="preserve">                                             </w:t>
      </w:r>
      <w:proofErr w:type="gramStart"/>
      <w:r>
        <w:t>basis</w:t>
      </w:r>
      <w:proofErr w:type="gramEnd"/>
      <w:r>
        <w:t xml:space="preserve"> of this survey. </w:t>
      </w:r>
    </w:p>
    <w:p w:rsidR="0074744B" w:rsidRDefault="0074744B">
      <w:r>
        <w:t xml:space="preserve">                                  Note: The definitions of cross-sectional and time series data will be provided </w:t>
      </w:r>
    </w:p>
    <w:p w:rsidR="005A6EDC" w:rsidRDefault="0074744B">
      <w:r>
        <w:t xml:space="preserve">                                            </w:t>
      </w:r>
      <w:proofErr w:type="gramStart"/>
      <w:r w:rsidR="00B61DE6">
        <w:t>i</w:t>
      </w:r>
      <w:r w:rsidR="005A6EDC">
        <w:t>n</w:t>
      </w:r>
      <w:proofErr w:type="gramEnd"/>
      <w:r w:rsidR="005A6EDC">
        <w:t xml:space="preserve"> class on Wednesday.</w:t>
      </w:r>
    </w:p>
    <w:p w:rsidR="0074744B" w:rsidRDefault="005A6EDC">
      <w:r>
        <w:t xml:space="preserve">   23                     24</w:t>
      </w:r>
      <w:r w:rsidR="0074744B">
        <w:t xml:space="preserve">  </w:t>
      </w:r>
      <w:bookmarkStart w:id="0" w:name="_GoBack"/>
      <w:bookmarkEnd w:id="0"/>
    </w:p>
    <w:sectPr w:rsidR="0074744B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TXinwei">
    <w:altName w:val="SimSun"/>
    <w:panose1 w:val="00000000000000000000"/>
    <w:charset w:val="86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ZYaoTi">
    <w:altName w:val="方正姚体"/>
    <w:panose1 w:val="00000000000000000000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44B"/>
    <w:rsid w:val="0040733C"/>
    <w:rsid w:val="005A6EDC"/>
    <w:rsid w:val="0074744B"/>
    <w:rsid w:val="00B6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49B71A-D3B3-4EB6-82B2-792CEAEEE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4" w:space="1" w:color="90C226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90C226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90C226" w:themeColor="accent1"/>
      <w:spacing w:val="-7"/>
      <w:sz w:val="64"/>
      <w:szCs w:val="64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90C226" w:themeColor="accent1"/>
      <w:spacing w:val="-7"/>
      <w:sz w:val="64"/>
      <w:szCs w:val="64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90C226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404040" w:themeColor="text1" w:themeTint="B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Facet%20design%20(blank).dotx" TargetMode="External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3A06CB4F-E30C-4771-94AE-F7169303B6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Facet design (blank)</Template>
  <TotalTime>1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/>
  <cp:lastModifiedBy>User</cp:lastModifiedBy>
  <cp:revision>2</cp:revision>
  <dcterms:created xsi:type="dcterms:W3CDTF">2014-08-23T05:12:00Z</dcterms:created>
  <dcterms:modified xsi:type="dcterms:W3CDTF">2014-08-23T05:12:00Z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TC034577059991</vt:lpwstr>
  </property>
</Properties>
</file>