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AB233F" w14:textId="1C183EE5" w:rsidR="006A3130" w:rsidRPr="006A3130" w:rsidRDefault="006A3130" w:rsidP="00B877F3">
      <w:pPr>
        <w:pStyle w:val="Title"/>
        <w:jc w:val="center"/>
        <w:rPr>
          <w:sz w:val="56"/>
          <w:szCs w:val="52"/>
          <w:lang w:bidi="th-TH"/>
        </w:rPr>
      </w:pPr>
      <w:r w:rsidRPr="006A3130">
        <w:rPr>
          <w:sz w:val="56"/>
          <w:szCs w:val="52"/>
          <w:lang w:bidi="th-TH"/>
        </w:rPr>
        <w:t>EE 433: Asset Pricing Theory</w:t>
      </w:r>
    </w:p>
    <w:p w14:paraId="13F869B3" w14:textId="3466BF74" w:rsidR="006A3130" w:rsidRPr="006A3130" w:rsidRDefault="006A3130" w:rsidP="00B877F3">
      <w:pPr>
        <w:pStyle w:val="Title"/>
        <w:jc w:val="center"/>
        <w:rPr>
          <w:sz w:val="56"/>
          <w:szCs w:val="52"/>
          <w:lang w:bidi="th-TH"/>
        </w:rPr>
      </w:pPr>
      <w:r w:rsidRPr="006A3130">
        <w:rPr>
          <w:sz w:val="56"/>
          <w:szCs w:val="52"/>
          <w:lang w:bidi="th-TH"/>
        </w:rPr>
        <w:t xml:space="preserve">Zoom </w:t>
      </w:r>
      <w:r w:rsidR="00BD14C8">
        <w:rPr>
          <w:sz w:val="56"/>
          <w:szCs w:val="52"/>
          <w:lang w:bidi="th-TH"/>
        </w:rPr>
        <w:t>R</w:t>
      </w:r>
      <w:r w:rsidRPr="006A3130">
        <w:rPr>
          <w:sz w:val="56"/>
          <w:szCs w:val="52"/>
          <w:lang w:bidi="th-TH"/>
        </w:rPr>
        <w:t>ecording</w:t>
      </w:r>
      <w:r w:rsidR="00B877F3">
        <w:rPr>
          <w:sz w:val="56"/>
          <w:szCs w:val="52"/>
          <w:lang w:bidi="th-TH"/>
        </w:rPr>
        <w:t xml:space="preserve"> Spring/2021</w:t>
      </w:r>
    </w:p>
    <w:p w14:paraId="24540E42" w14:textId="42C6A777" w:rsidR="006A3130" w:rsidRDefault="006A3130" w:rsidP="006A3130">
      <w:pPr>
        <w:pStyle w:val="Heading1"/>
      </w:pPr>
      <w:r>
        <w:t>Day1:</w:t>
      </w:r>
    </w:p>
    <w:p w14:paraId="449B9483" w14:textId="411752A2" w:rsidR="006A3130" w:rsidRPr="00BD14C8" w:rsidRDefault="006A3130" w:rsidP="006A3130">
      <w:pPr>
        <w:rPr>
          <w:sz w:val="22"/>
          <w:szCs w:val="22"/>
        </w:rPr>
      </w:pPr>
      <w:r w:rsidRPr="00BD14C8">
        <w:rPr>
          <w:sz w:val="22"/>
          <w:szCs w:val="22"/>
        </w:rPr>
        <w:t xml:space="preserve">Start Time: Jan 11, </w:t>
      </w:r>
      <w:proofErr w:type="gramStart"/>
      <w:r w:rsidRPr="00BD14C8">
        <w:rPr>
          <w:sz w:val="22"/>
          <w:szCs w:val="22"/>
        </w:rPr>
        <w:t>2022</w:t>
      </w:r>
      <w:proofErr w:type="gramEnd"/>
      <w:r w:rsidRPr="00BD14C8">
        <w:rPr>
          <w:sz w:val="22"/>
          <w:szCs w:val="22"/>
        </w:rPr>
        <w:t xml:space="preserve"> 10:56 AM</w:t>
      </w:r>
    </w:p>
    <w:p w14:paraId="47B3B133" w14:textId="183F047B" w:rsidR="006A3130" w:rsidRPr="00BD14C8" w:rsidRDefault="006A3130" w:rsidP="006A3130">
      <w:pPr>
        <w:rPr>
          <w:sz w:val="22"/>
          <w:szCs w:val="22"/>
        </w:rPr>
      </w:pPr>
      <w:r w:rsidRPr="00BD14C8">
        <w:rPr>
          <w:sz w:val="22"/>
          <w:szCs w:val="22"/>
        </w:rPr>
        <w:t>Meeting Recording:</w:t>
      </w:r>
    </w:p>
    <w:p w14:paraId="53A1C658" w14:textId="77777777" w:rsidR="006A3130" w:rsidRPr="00BD14C8" w:rsidRDefault="006A3130" w:rsidP="006A3130">
      <w:pPr>
        <w:rPr>
          <w:sz w:val="22"/>
          <w:szCs w:val="22"/>
        </w:rPr>
      </w:pPr>
      <w:r w:rsidRPr="00BD14C8">
        <w:rPr>
          <w:sz w:val="22"/>
          <w:szCs w:val="22"/>
        </w:rPr>
        <w:t>https://zoom.us/rec/share/GCm3JSY6GwLvFK556JnzP4Mb0KZhgzz8pt0QGADXFXcWVTDGeJYhaAtcubjqHbUC.idk_YzFKDcjcqLhD</w:t>
      </w:r>
    </w:p>
    <w:p w14:paraId="16D3E280" w14:textId="27B5E902" w:rsidR="006A3130" w:rsidRPr="00BD14C8" w:rsidRDefault="006A3130" w:rsidP="006A3130">
      <w:pPr>
        <w:rPr>
          <w:sz w:val="22"/>
          <w:szCs w:val="22"/>
        </w:rPr>
      </w:pPr>
      <w:r w:rsidRPr="00BD14C8">
        <w:rPr>
          <w:sz w:val="22"/>
          <w:szCs w:val="22"/>
        </w:rPr>
        <w:t>Access Passcode: xt73k4$a</w:t>
      </w:r>
    </w:p>
    <w:p w14:paraId="296B5203" w14:textId="08B8A6DB" w:rsidR="006A3130" w:rsidRDefault="006A3130" w:rsidP="006A3130">
      <w:pPr>
        <w:pStyle w:val="Heading1"/>
      </w:pPr>
      <w:r>
        <w:t>Day2:</w:t>
      </w:r>
    </w:p>
    <w:p w14:paraId="09F63A57" w14:textId="11F0FE38" w:rsidR="006A3130" w:rsidRPr="00BD14C8" w:rsidRDefault="006A3130" w:rsidP="006A3130">
      <w:pPr>
        <w:rPr>
          <w:sz w:val="22"/>
          <w:szCs w:val="22"/>
        </w:rPr>
      </w:pPr>
      <w:r w:rsidRPr="00BD14C8">
        <w:rPr>
          <w:sz w:val="22"/>
          <w:szCs w:val="22"/>
        </w:rPr>
        <w:t xml:space="preserve">Start Time: Jan 13, </w:t>
      </w:r>
      <w:proofErr w:type="gramStart"/>
      <w:r w:rsidRPr="00BD14C8">
        <w:rPr>
          <w:sz w:val="22"/>
          <w:szCs w:val="22"/>
        </w:rPr>
        <w:t>2022</w:t>
      </w:r>
      <w:proofErr w:type="gramEnd"/>
      <w:r w:rsidRPr="00BD14C8">
        <w:rPr>
          <w:sz w:val="22"/>
          <w:szCs w:val="22"/>
        </w:rPr>
        <w:t xml:space="preserve"> 10:56 AM</w:t>
      </w:r>
    </w:p>
    <w:p w14:paraId="4628C8DD" w14:textId="77777777" w:rsidR="006A3130" w:rsidRPr="00BD14C8" w:rsidRDefault="006A3130" w:rsidP="006A3130">
      <w:pPr>
        <w:rPr>
          <w:sz w:val="22"/>
          <w:szCs w:val="22"/>
        </w:rPr>
      </w:pPr>
      <w:r w:rsidRPr="00BD14C8">
        <w:rPr>
          <w:sz w:val="22"/>
          <w:szCs w:val="22"/>
        </w:rPr>
        <w:t>Meeting Recording:</w:t>
      </w:r>
    </w:p>
    <w:p w14:paraId="35985070" w14:textId="65556636" w:rsidR="006A3130" w:rsidRPr="00BD14C8" w:rsidRDefault="006A3130" w:rsidP="006A3130">
      <w:pPr>
        <w:rPr>
          <w:sz w:val="22"/>
          <w:szCs w:val="22"/>
        </w:rPr>
      </w:pPr>
      <w:r w:rsidRPr="00BD14C8">
        <w:rPr>
          <w:sz w:val="22"/>
          <w:szCs w:val="22"/>
        </w:rPr>
        <w:t>https://zoom.us/rec/share/Z80iG8meKn9GXeILZ7u3-5jl_RWG6OKZTqqh-FDnhX8wy2_sPNNaYIEz6oOxHsmS.3oEsBbXNm1vKXfIl</w:t>
      </w:r>
    </w:p>
    <w:p w14:paraId="2EE5D91B" w14:textId="2F52AE2F" w:rsidR="006A3130" w:rsidRPr="00BD14C8" w:rsidRDefault="006A3130" w:rsidP="006A3130">
      <w:pPr>
        <w:rPr>
          <w:sz w:val="22"/>
          <w:szCs w:val="22"/>
        </w:rPr>
      </w:pPr>
      <w:r w:rsidRPr="00BD14C8">
        <w:rPr>
          <w:sz w:val="22"/>
          <w:szCs w:val="22"/>
        </w:rPr>
        <w:t>Access Passcode: sA38v2^e</w:t>
      </w:r>
    </w:p>
    <w:p w14:paraId="5DC5DCAA" w14:textId="77777777" w:rsidR="006A3130" w:rsidRDefault="006A3130" w:rsidP="006A3130">
      <w:pPr>
        <w:pStyle w:val="Heading1"/>
      </w:pPr>
    </w:p>
    <w:p w14:paraId="43AC4461" w14:textId="42C81EDF" w:rsidR="006A3130" w:rsidRDefault="006A3130" w:rsidP="006A3130">
      <w:pPr>
        <w:pStyle w:val="Heading1"/>
      </w:pPr>
    </w:p>
    <w:p w14:paraId="12551E7E" w14:textId="667F7434" w:rsidR="006A3130" w:rsidRDefault="006A3130" w:rsidP="006A3130"/>
    <w:p w14:paraId="4299E414" w14:textId="77777777" w:rsidR="006A3130" w:rsidRPr="006A3130" w:rsidRDefault="006A3130" w:rsidP="006A3130"/>
    <w:p w14:paraId="57A9F6E1" w14:textId="7F8F9DF9" w:rsidR="006A3130" w:rsidRDefault="006A3130" w:rsidP="006A3130">
      <w:pPr>
        <w:pStyle w:val="Heading1"/>
      </w:pPr>
      <w:r>
        <w:t>Day3:</w:t>
      </w:r>
    </w:p>
    <w:p w14:paraId="30B05F0A" w14:textId="5F590641" w:rsidR="006A3130" w:rsidRPr="00BD14C8" w:rsidRDefault="006A3130" w:rsidP="006A3130">
      <w:pPr>
        <w:rPr>
          <w:sz w:val="22"/>
          <w:szCs w:val="22"/>
        </w:rPr>
      </w:pPr>
      <w:r w:rsidRPr="00BD14C8">
        <w:rPr>
          <w:sz w:val="22"/>
          <w:szCs w:val="22"/>
        </w:rPr>
        <w:t xml:space="preserve">Start Time: Jan 18, </w:t>
      </w:r>
      <w:proofErr w:type="gramStart"/>
      <w:r w:rsidRPr="00BD14C8">
        <w:rPr>
          <w:sz w:val="22"/>
          <w:szCs w:val="22"/>
        </w:rPr>
        <w:t>2022</w:t>
      </w:r>
      <w:proofErr w:type="gramEnd"/>
      <w:r w:rsidRPr="00BD14C8">
        <w:rPr>
          <w:sz w:val="22"/>
          <w:szCs w:val="22"/>
        </w:rPr>
        <w:t xml:space="preserve"> 10:52 AM</w:t>
      </w:r>
    </w:p>
    <w:p w14:paraId="793AD61A" w14:textId="77777777" w:rsidR="006A3130" w:rsidRPr="00BD14C8" w:rsidRDefault="006A3130" w:rsidP="006A3130">
      <w:pPr>
        <w:rPr>
          <w:sz w:val="22"/>
          <w:szCs w:val="22"/>
        </w:rPr>
      </w:pPr>
      <w:r w:rsidRPr="00BD14C8">
        <w:rPr>
          <w:sz w:val="22"/>
          <w:szCs w:val="22"/>
        </w:rPr>
        <w:t>Meeting Recording:</w:t>
      </w:r>
    </w:p>
    <w:p w14:paraId="61348A9F" w14:textId="77777777" w:rsidR="006A3130" w:rsidRPr="00BD14C8" w:rsidRDefault="006A3130" w:rsidP="006A3130">
      <w:pPr>
        <w:rPr>
          <w:sz w:val="22"/>
          <w:szCs w:val="22"/>
        </w:rPr>
      </w:pPr>
      <w:r w:rsidRPr="00BD14C8">
        <w:rPr>
          <w:sz w:val="22"/>
          <w:szCs w:val="22"/>
        </w:rPr>
        <w:t>https://zoom.us/rec/share/ptY2yZLRiEy_08kLqelCgVUgC5VA2apaXVhgkxcyHa9pjSmuvSRVt2f_aAW6w4F6.2qVrYN-tXCqroZQJ</w:t>
      </w:r>
    </w:p>
    <w:p w14:paraId="37B6D43F" w14:textId="77777777" w:rsidR="006A3130" w:rsidRDefault="006A3130" w:rsidP="006A3130"/>
    <w:p w14:paraId="7B1DBB64" w14:textId="7BF95098" w:rsidR="006A3130" w:rsidRPr="006A3130" w:rsidRDefault="006A3130" w:rsidP="006A3130">
      <w:r>
        <w:t xml:space="preserve">Access Passcode: </w:t>
      </w:r>
      <w:proofErr w:type="spellStart"/>
      <w:r>
        <w:t>zw</w:t>
      </w:r>
      <w:proofErr w:type="spellEnd"/>
      <w:r>
        <w:t>$&amp;Shi7</w:t>
      </w:r>
    </w:p>
    <w:p w14:paraId="2E70F8B8" w14:textId="24CFB067" w:rsidR="006A3130" w:rsidRDefault="006A3130" w:rsidP="006A3130">
      <w:pPr>
        <w:pStyle w:val="Heading1"/>
      </w:pPr>
      <w:r>
        <w:t>Day4:</w:t>
      </w:r>
    </w:p>
    <w:p w14:paraId="478A755C" w14:textId="58D20F40" w:rsidR="006A3130" w:rsidRPr="00BD14C8" w:rsidRDefault="006A3130" w:rsidP="006A3130">
      <w:pPr>
        <w:rPr>
          <w:sz w:val="22"/>
          <w:szCs w:val="22"/>
        </w:rPr>
      </w:pPr>
      <w:r w:rsidRPr="00BD14C8">
        <w:rPr>
          <w:sz w:val="22"/>
          <w:szCs w:val="22"/>
        </w:rPr>
        <w:t xml:space="preserve">Start Time: Jan 20, </w:t>
      </w:r>
      <w:proofErr w:type="gramStart"/>
      <w:r w:rsidRPr="00BD14C8">
        <w:rPr>
          <w:sz w:val="22"/>
          <w:szCs w:val="22"/>
        </w:rPr>
        <w:t>2022</w:t>
      </w:r>
      <w:proofErr w:type="gramEnd"/>
      <w:r w:rsidRPr="00BD14C8">
        <w:rPr>
          <w:sz w:val="22"/>
          <w:szCs w:val="22"/>
        </w:rPr>
        <w:t xml:space="preserve"> 10:51 AM</w:t>
      </w:r>
    </w:p>
    <w:p w14:paraId="25C52610" w14:textId="77777777" w:rsidR="006A3130" w:rsidRPr="00BD14C8" w:rsidRDefault="006A3130" w:rsidP="006A3130">
      <w:pPr>
        <w:rPr>
          <w:sz w:val="22"/>
          <w:szCs w:val="22"/>
        </w:rPr>
      </w:pPr>
      <w:r w:rsidRPr="00BD14C8">
        <w:rPr>
          <w:sz w:val="22"/>
          <w:szCs w:val="22"/>
        </w:rPr>
        <w:t>Meeting Recording:</w:t>
      </w:r>
    </w:p>
    <w:p w14:paraId="3CFA69DB" w14:textId="0DA000DD" w:rsidR="006A3130" w:rsidRPr="00BD14C8" w:rsidRDefault="006A3130" w:rsidP="006A3130">
      <w:pPr>
        <w:rPr>
          <w:sz w:val="22"/>
          <w:szCs w:val="22"/>
        </w:rPr>
      </w:pPr>
      <w:r w:rsidRPr="00BD14C8">
        <w:rPr>
          <w:sz w:val="22"/>
          <w:szCs w:val="22"/>
        </w:rPr>
        <w:t>https://zoom.us/rec/share/7m2EYwPX6qtbfV9nH85efSk9QrincuTT_rDeG_Z7tKJMUYcti2yJtljWH5bECNwv.NC2BZmxAep5-yWWE</w:t>
      </w:r>
    </w:p>
    <w:p w14:paraId="4FD77E0C" w14:textId="268D6216" w:rsidR="006A3130" w:rsidRDefault="006A3130" w:rsidP="006A3130">
      <w:pPr>
        <w:rPr>
          <w:sz w:val="22"/>
          <w:szCs w:val="22"/>
        </w:rPr>
      </w:pPr>
      <w:r w:rsidRPr="00BD14C8">
        <w:rPr>
          <w:sz w:val="22"/>
          <w:szCs w:val="22"/>
        </w:rPr>
        <w:t>Access Passcode: wCYzF6%d</w:t>
      </w:r>
    </w:p>
    <w:p w14:paraId="18F8A5AF" w14:textId="15F8ED30" w:rsidR="00BD14C8" w:rsidRDefault="00BD14C8" w:rsidP="006A3130">
      <w:pPr>
        <w:rPr>
          <w:sz w:val="22"/>
          <w:szCs w:val="22"/>
        </w:rPr>
      </w:pPr>
    </w:p>
    <w:p w14:paraId="09B01046" w14:textId="77777777" w:rsidR="00BD14C8" w:rsidRPr="00BD14C8" w:rsidRDefault="00BD14C8" w:rsidP="006A3130">
      <w:pPr>
        <w:rPr>
          <w:sz w:val="22"/>
          <w:szCs w:val="22"/>
        </w:rPr>
      </w:pPr>
    </w:p>
    <w:p w14:paraId="34E1530F" w14:textId="4E4DE65E" w:rsidR="006A3130" w:rsidRDefault="006A3130" w:rsidP="006A3130">
      <w:pPr>
        <w:pStyle w:val="Heading1"/>
      </w:pPr>
      <w:r>
        <w:lastRenderedPageBreak/>
        <w:t>Day5:</w:t>
      </w:r>
    </w:p>
    <w:p w14:paraId="330DEF67" w14:textId="32A5BE38" w:rsidR="006A3130" w:rsidRPr="00BD14C8" w:rsidRDefault="006A3130" w:rsidP="006A3130">
      <w:pPr>
        <w:rPr>
          <w:sz w:val="22"/>
          <w:szCs w:val="22"/>
        </w:rPr>
      </w:pPr>
      <w:r w:rsidRPr="00BD14C8">
        <w:rPr>
          <w:sz w:val="22"/>
          <w:szCs w:val="22"/>
        </w:rPr>
        <w:t xml:space="preserve">Start Time: Jan 25, </w:t>
      </w:r>
      <w:proofErr w:type="gramStart"/>
      <w:r w:rsidRPr="00BD14C8">
        <w:rPr>
          <w:sz w:val="22"/>
          <w:szCs w:val="22"/>
        </w:rPr>
        <w:t>2022</w:t>
      </w:r>
      <w:proofErr w:type="gramEnd"/>
      <w:r w:rsidRPr="00BD14C8">
        <w:rPr>
          <w:sz w:val="22"/>
          <w:szCs w:val="22"/>
        </w:rPr>
        <w:t xml:space="preserve"> 10:47 AM</w:t>
      </w:r>
    </w:p>
    <w:p w14:paraId="38A623E7" w14:textId="77777777" w:rsidR="006A3130" w:rsidRPr="00BD14C8" w:rsidRDefault="006A3130" w:rsidP="006A3130">
      <w:pPr>
        <w:rPr>
          <w:sz w:val="22"/>
          <w:szCs w:val="22"/>
        </w:rPr>
      </w:pPr>
      <w:r w:rsidRPr="00BD14C8">
        <w:rPr>
          <w:sz w:val="22"/>
          <w:szCs w:val="22"/>
        </w:rPr>
        <w:t>Meeting Recording:</w:t>
      </w:r>
    </w:p>
    <w:p w14:paraId="58BC1475" w14:textId="77777777" w:rsidR="006A3130" w:rsidRPr="00BD14C8" w:rsidRDefault="006A3130" w:rsidP="006A3130">
      <w:pPr>
        <w:rPr>
          <w:sz w:val="22"/>
          <w:szCs w:val="22"/>
        </w:rPr>
      </w:pPr>
      <w:r w:rsidRPr="00BD14C8">
        <w:rPr>
          <w:sz w:val="22"/>
          <w:szCs w:val="22"/>
        </w:rPr>
        <w:t>https://zoom.us/rec/share/99zVW2mag_BBnRGRF62FY0dG0zwn3Q_YqmMTojo8Tkdo3bcVPrp_YdlJJhnfIW3w.HuK80Zhr9Ltz9Vda</w:t>
      </w:r>
    </w:p>
    <w:p w14:paraId="4269A78B" w14:textId="77777777" w:rsidR="006A3130" w:rsidRPr="00BD14C8" w:rsidRDefault="006A3130" w:rsidP="006A3130">
      <w:pPr>
        <w:rPr>
          <w:sz w:val="22"/>
          <w:szCs w:val="22"/>
        </w:rPr>
      </w:pPr>
    </w:p>
    <w:p w14:paraId="1D8B73F3" w14:textId="426D0BFF" w:rsidR="006A3130" w:rsidRDefault="006A3130" w:rsidP="006A3130">
      <w:pPr>
        <w:rPr>
          <w:sz w:val="22"/>
          <w:szCs w:val="22"/>
        </w:rPr>
      </w:pPr>
      <w:r w:rsidRPr="00BD14C8">
        <w:rPr>
          <w:sz w:val="22"/>
          <w:szCs w:val="22"/>
        </w:rPr>
        <w:t>Access Passcode: 4@B@q&amp;*e</w:t>
      </w:r>
    </w:p>
    <w:p w14:paraId="6C7202CF" w14:textId="77777777" w:rsidR="00BD14C8" w:rsidRPr="00BD14C8" w:rsidRDefault="00BD14C8" w:rsidP="006A3130">
      <w:pPr>
        <w:rPr>
          <w:sz w:val="22"/>
          <w:szCs w:val="22"/>
        </w:rPr>
      </w:pPr>
    </w:p>
    <w:p w14:paraId="433C240A" w14:textId="7B8FFA71" w:rsidR="006A3130" w:rsidRDefault="006A3130" w:rsidP="006A3130">
      <w:pPr>
        <w:pStyle w:val="Heading1"/>
      </w:pPr>
      <w:r>
        <w:t>Day6:</w:t>
      </w:r>
    </w:p>
    <w:p w14:paraId="0A2A9543" w14:textId="05E0CCAA" w:rsidR="006A3130" w:rsidRPr="00BD14C8" w:rsidRDefault="006A3130" w:rsidP="006A3130">
      <w:pPr>
        <w:rPr>
          <w:sz w:val="22"/>
          <w:szCs w:val="22"/>
          <w:lang w:bidi="th-TH"/>
        </w:rPr>
      </w:pPr>
      <w:r w:rsidRPr="00BD14C8">
        <w:rPr>
          <w:sz w:val="22"/>
          <w:szCs w:val="22"/>
          <w:lang w:bidi="th-TH"/>
        </w:rPr>
        <w:t xml:space="preserve">Start Time: Jan 27, </w:t>
      </w:r>
      <w:proofErr w:type="gramStart"/>
      <w:r w:rsidRPr="00BD14C8">
        <w:rPr>
          <w:sz w:val="22"/>
          <w:szCs w:val="22"/>
          <w:lang w:bidi="th-TH"/>
        </w:rPr>
        <w:t>2022</w:t>
      </w:r>
      <w:proofErr w:type="gramEnd"/>
      <w:r w:rsidRPr="00BD14C8">
        <w:rPr>
          <w:sz w:val="22"/>
          <w:szCs w:val="22"/>
          <w:lang w:bidi="th-TH"/>
        </w:rPr>
        <w:t xml:space="preserve"> 10:54 AM</w:t>
      </w:r>
    </w:p>
    <w:p w14:paraId="1EACDB12" w14:textId="77777777" w:rsidR="006A3130" w:rsidRPr="00BD14C8" w:rsidRDefault="006A3130" w:rsidP="006A3130">
      <w:pPr>
        <w:rPr>
          <w:sz w:val="22"/>
          <w:szCs w:val="22"/>
          <w:lang w:bidi="th-TH"/>
        </w:rPr>
      </w:pPr>
      <w:r w:rsidRPr="00BD14C8">
        <w:rPr>
          <w:sz w:val="22"/>
          <w:szCs w:val="22"/>
          <w:lang w:bidi="th-TH"/>
        </w:rPr>
        <w:t>Meeting Recording:</w:t>
      </w:r>
    </w:p>
    <w:p w14:paraId="685D1010" w14:textId="77777777" w:rsidR="006A3130" w:rsidRPr="00BD14C8" w:rsidRDefault="006A3130" w:rsidP="006A3130">
      <w:pPr>
        <w:rPr>
          <w:sz w:val="22"/>
          <w:szCs w:val="22"/>
          <w:lang w:bidi="th-TH"/>
        </w:rPr>
      </w:pPr>
      <w:r w:rsidRPr="00BD14C8">
        <w:rPr>
          <w:sz w:val="22"/>
          <w:szCs w:val="22"/>
          <w:lang w:bidi="th-TH"/>
        </w:rPr>
        <w:t>https://zoom.us/rec/share/nr2F2eh9tCDfx2IKv-L72uv1VdTBmeKJ-EE_Ty533fnbNV_xpN0VhGqkhV5KEW2p.0ykFROQgIGoV2vKQ</w:t>
      </w:r>
    </w:p>
    <w:p w14:paraId="553E1D70" w14:textId="77777777" w:rsidR="006A3130" w:rsidRPr="00BD14C8" w:rsidRDefault="006A3130" w:rsidP="006A3130">
      <w:pPr>
        <w:rPr>
          <w:sz w:val="22"/>
          <w:szCs w:val="22"/>
          <w:lang w:bidi="th-TH"/>
        </w:rPr>
      </w:pPr>
    </w:p>
    <w:p w14:paraId="5D87C2FA" w14:textId="4AFC338B" w:rsidR="006A3130" w:rsidRPr="00BD14C8" w:rsidRDefault="006A3130" w:rsidP="006A3130">
      <w:pPr>
        <w:rPr>
          <w:sz w:val="22"/>
          <w:szCs w:val="22"/>
          <w:lang w:bidi="th-TH"/>
        </w:rPr>
      </w:pPr>
      <w:r w:rsidRPr="00BD14C8">
        <w:rPr>
          <w:sz w:val="22"/>
          <w:szCs w:val="22"/>
          <w:lang w:bidi="th-TH"/>
        </w:rPr>
        <w:t>Access Passcode: +U3R^T.P</w:t>
      </w:r>
    </w:p>
    <w:p w14:paraId="5259DE37" w14:textId="77777777" w:rsidR="00BD14C8" w:rsidRDefault="00BD14C8" w:rsidP="006A3130">
      <w:pPr>
        <w:pStyle w:val="Heading1"/>
      </w:pPr>
    </w:p>
    <w:p w14:paraId="6AA2A177" w14:textId="6CE2C2D9" w:rsidR="006A3130" w:rsidRDefault="006A3130" w:rsidP="006A3130">
      <w:pPr>
        <w:pStyle w:val="Heading1"/>
      </w:pPr>
      <w:r>
        <w:t>Day7:</w:t>
      </w:r>
    </w:p>
    <w:p w14:paraId="3650D849" w14:textId="7EBCA103" w:rsidR="00B877F3" w:rsidRPr="00BD14C8" w:rsidRDefault="00B877F3" w:rsidP="00B877F3">
      <w:pPr>
        <w:rPr>
          <w:sz w:val="22"/>
          <w:szCs w:val="22"/>
        </w:rPr>
      </w:pPr>
      <w:r w:rsidRPr="00BD14C8">
        <w:rPr>
          <w:sz w:val="22"/>
          <w:szCs w:val="22"/>
        </w:rPr>
        <w:t xml:space="preserve">Start Time: Feb 1, </w:t>
      </w:r>
      <w:proofErr w:type="gramStart"/>
      <w:r w:rsidRPr="00BD14C8">
        <w:rPr>
          <w:sz w:val="22"/>
          <w:szCs w:val="22"/>
        </w:rPr>
        <w:t>2022</w:t>
      </w:r>
      <w:proofErr w:type="gramEnd"/>
      <w:r w:rsidRPr="00BD14C8">
        <w:rPr>
          <w:sz w:val="22"/>
          <w:szCs w:val="22"/>
        </w:rPr>
        <w:t xml:space="preserve"> 10:53 AM</w:t>
      </w:r>
    </w:p>
    <w:p w14:paraId="5686413C" w14:textId="77777777" w:rsidR="00B877F3" w:rsidRPr="00BD14C8" w:rsidRDefault="00B877F3" w:rsidP="00B877F3">
      <w:pPr>
        <w:rPr>
          <w:sz w:val="22"/>
          <w:szCs w:val="22"/>
        </w:rPr>
      </w:pPr>
      <w:r w:rsidRPr="00BD14C8">
        <w:rPr>
          <w:sz w:val="22"/>
          <w:szCs w:val="22"/>
        </w:rPr>
        <w:t>Meeting Recording:</w:t>
      </w:r>
    </w:p>
    <w:p w14:paraId="77817708" w14:textId="77777777" w:rsidR="00B877F3" w:rsidRPr="00BD14C8" w:rsidRDefault="00B877F3" w:rsidP="00B877F3">
      <w:pPr>
        <w:rPr>
          <w:sz w:val="22"/>
          <w:szCs w:val="22"/>
        </w:rPr>
      </w:pPr>
      <w:r w:rsidRPr="00BD14C8">
        <w:rPr>
          <w:sz w:val="22"/>
          <w:szCs w:val="22"/>
        </w:rPr>
        <w:t>https://zoom.us/rec/share/MmNg2RKvsGOhNzACKXH7vIdQg8pn26fZhZ_Z0zd34o4fpQ7-woDMbvRp4HsUP6E.DBx49-JRhFhq2hz-</w:t>
      </w:r>
    </w:p>
    <w:p w14:paraId="54FDFA11" w14:textId="5CAEC6A9" w:rsidR="00B877F3" w:rsidRDefault="00B877F3" w:rsidP="00B877F3">
      <w:pPr>
        <w:rPr>
          <w:sz w:val="22"/>
          <w:szCs w:val="22"/>
        </w:rPr>
      </w:pPr>
      <w:r w:rsidRPr="00BD14C8">
        <w:rPr>
          <w:sz w:val="22"/>
          <w:szCs w:val="22"/>
        </w:rPr>
        <w:t xml:space="preserve">Access Passcode: </w:t>
      </w:r>
      <w:proofErr w:type="gramStart"/>
      <w:r w:rsidRPr="00BD14C8">
        <w:rPr>
          <w:sz w:val="22"/>
          <w:szCs w:val="22"/>
        </w:rPr>
        <w:t>8?v</w:t>
      </w:r>
      <w:proofErr w:type="gramEnd"/>
      <w:r w:rsidRPr="00BD14C8">
        <w:rPr>
          <w:sz w:val="22"/>
          <w:szCs w:val="22"/>
        </w:rPr>
        <w:t>!?&amp;L^</w:t>
      </w:r>
    </w:p>
    <w:p w14:paraId="380823B4" w14:textId="77777777" w:rsidR="00BD14C8" w:rsidRPr="00BD14C8" w:rsidRDefault="00BD14C8" w:rsidP="00B877F3">
      <w:pPr>
        <w:rPr>
          <w:sz w:val="22"/>
          <w:szCs w:val="22"/>
        </w:rPr>
      </w:pPr>
    </w:p>
    <w:p w14:paraId="7C19392E" w14:textId="2B4E6FDB" w:rsidR="006A3130" w:rsidRDefault="006A3130" w:rsidP="006A3130">
      <w:pPr>
        <w:pStyle w:val="Heading1"/>
      </w:pPr>
      <w:r>
        <w:t>Day8:</w:t>
      </w:r>
    </w:p>
    <w:p w14:paraId="7B25F8A0" w14:textId="77777777" w:rsidR="00BD14C8" w:rsidRPr="00BD14C8" w:rsidRDefault="00BD14C8" w:rsidP="00BD14C8"/>
    <w:p w14:paraId="2E9CD2AB" w14:textId="589DD6DB" w:rsidR="00B877F3" w:rsidRPr="00BD14C8" w:rsidRDefault="00B877F3" w:rsidP="00B877F3">
      <w:pPr>
        <w:rPr>
          <w:sz w:val="22"/>
          <w:szCs w:val="22"/>
        </w:rPr>
      </w:pPr>
      <w:r w:rsidRPr="00BD14C8">
        <w:rPr>
          <w:sz w:val="22"/>
          <w:szCs w:val="22"/>
        </w:rPr>
        <w:t xml:space="preserve">Start Time: Feb 3, </w:t>
      </w:r>
      <w:proofErr w:type="gramStart"/>
      <w:r w:rsidRPr="00BD14C8">
        <w:rPr>
          <w:sz w:val="22"/>
          <w:szCs w:val="22"/>
        </w:rPr>
        <w:t>2022</w:t>
      </w:r>
      <w:proofErr w:type="gramEnd"/>
      <w:r w:rsidRPr="00BD14C8">
        <w:rPr>
          <w:sz w:val="22"/>
          <w:szCs w:val="22"/>
        </w:rPr>
        <w:t xml:space="preserve"> 10:52 AM</w:t>
      </w:r>
    </w:p>
    <w:p w14:paraId="514AC4A2" w14:textId="77777777" w:rsidR="00B877F3" w:rsidRPr="00BD14C8" w:rsidRDefault="00B877F3" w:rsidP="00B877F3">
      <w:pPr>
        <w:rPr>
          <w:sz w:val="22"/>
          <w:szCs w:val="22"/>
        </w:rPr>
      </w:pPr>
      <w:r w:rsidRPr="00BD14C8">
        <w:rPr>
          <w:sz w:val="22"/>
          <w:szCs w:val="22"/>
        </w:rPr>
        <w:t>Meeting Recording:</w:t>
      </w:r>
    </w:p>
    <w:p w14:paraId="3C6664E0" w14:textId="77777777" w:rsidR="00B877F3" w:rsidRPr="00BD14C8" w:rsidRDefault="00B877F3" w:rsidP="00B877F3">
      <w:pPr>
        <w:rPr>
          <w:sz w:val="22"/>
          <w:szCs w:val="22"/>
        </w:rPr>
      </w:pPr>
      <w:r w:rsidRPr="00BD14C8">
        <w:rPr>
          <w:sz w:val="22"/>
          <w:szCs w:val="22"/>
        </w:rPr>
        <w:t>https://zoom.us/rec/share/T_cOTYnJXShjf_hSD_3tO7jPn8KMHLKeOuVEOemE4fUxw1P8MAIgkDZzxK6FkT9H.BrAn1YDgDXKfmhkD</w:t>
      </w:r>
    </w:p>
    <w:p w14:paraId="3F38C00A" w14:textId="77777777" w:rsidR="00B877F3" w:rsidRPr="00BD14C8" w:rsidRDefault="00B877F3" w:rsidP="00B877F3">
      <w:pPr>
        <w:rPr>
          <w:sz w:val="22"/>
          <w:szCs w:val="22"/>
        </w:rPr>
      </w:pPr>
    </w:p>
    <w:p w14:paraId="4DD4753E" w14:textId="415C67EA" w:rsidR="006A3130" w:rsidRDefault="00B877F3" w:rsidP="00B877F3">
      <w:pPr>
        <w:rPr>
          <w:sz w:val="22"/>
          <w:szCs w:val="22"/>
        </w:rPr>
      </w:pPr>
      <w:r w:rsidRPr="00BD14C8">
        <w:rPr>
          <w:sz w:val="22"/>
          <w:szCs w:val="22"/>
        </w:rPr>
        <w:t>Access Passcode: 1y*Ja4O1</w:t>
      </w:r>
    </w:p>
    <w:p w14:paraId="110B5C25" w14:textId="7BDAACA3" w:rsidR="00334006" w:rsidRDefault="00334006" w:rsidP="00B877F3">
      <w:pPr>
        <w:rPr>
          <w:sz w:val="22"/>
          <w:szCs w:val="22"/>
        </w:rPr>
      </w:pPr>
    </w:p>
    <w:p w14:paraId="0F1DE812" w14:textId="095CC1F3" w:rsidR="00334006" w:rsidRDefault="00334006" w:rsidP="00B877F3">
      <w:pPr>
        <w:rPr>
          <w:sz w:val="22"/>
          <w:szCs w:val="22"/>
        </w:rPr>
      </w:pPr>
    </w:p>
    <w:p w14:paraId="46893EB9" w14:textId="1A3828EF" w:rsidR="00334006" w:rsidRDefault="00334006" w:rsidP="00B877F3">
      <w:pPr>
        <w:rPr>
          <w:sz w:val="22"/>
          <w:szCs w:val="22"/>
        </w:rPr>
      </w:pPr>
    </w:p>
    <w:p w14:paraId="44036F2C" w14:textId="51408674" w:rsidR="00334006" w:rsidRDefault="00334006" w:rsidP="00334006">
      <w:pPr>
        <w:pStyle w:val="Heading1"/>
      </w:pPr>
      <w:r>
        <w:t>Day9:</w:t>
      </w:r>
    </w:p>
    <w:p w14:paraId="3372E3FD" w14:textId="77777777" w:rsidR="00334006" w:rsidRPr="00334006" w:rsidRDefault="00334006" w:rsidP="00334006"/>
    <w:p w14:paraId="77252C5D" w14:textId="77777777" w:rsidR="009B3860" w:rsidRPr="009B3860" w:rsidRDefault="009B3860" w:rsidP="009B3860">
      <w:pPr>
        <w:rPr>
          <w:sz w:val="22"/>
          <w:szCs w:val="22"/>
        </w:rPr>
      </w:pPr>
      <w:r w:rsidRPr="009B3860">
        <w:rPr>
          <w:sz w:val="22"/>
          <w:szCs w:val="22"/>
        </w:rPr>
        <w:t>Start Time: Feb 8, 2022 11:03 AM</w:t>
      </w:r>
    </w:p>
    <w:p w14:paraId="6823DD39" w14:textId="77777777" w:rsidR="009B3860" w:rsidRPr="009B3860" w:rsidRDefault="009B3860" w:rsidP="009B3860">
      <w:pPr>
        <w:rPr>
          <w:sz w:val="22"/>
          <w:szCs w:val="22"/>
        </w:rPr>
      </w:pPr>
    </w:p>
    <w:p w14:paraId="42EAD436" w14:textId="77777777" w:rsidR="009B3860" w:rsidRPr="009B3860" w:rsidRDefault="009B3860" w:rsidP="009B3860">
      <w:pPr>
        <w:rPr>
          <w:sz w:val="22"/>
          <w:szCs w:val="22"/>
        </w:rPr>
      </w:pPr>
      <w:r w:rsidRPr="009B3860">
        <w:rPr>
          <w:sz w:val="22"/>
          <w:szCs w:val="22"/>
        </w:rPr>
        <w:t>Meeting Recording:</w:t>
      </w:r>
    </w:p>
    <w:p w14:paraId="45DBE2CD" w14:textId="77777777" w:rsidR="009B3860" w:rsidRPr="009B3860" w:rsidRDefault="009B3860" w:rsidP="009B3860">
      <w:pPr>
        <w:rPr>
          <w:sz w:val="22"/>
          <w:szCs w:val="22"/>
        </w:rPr>
      </w:pPr>
      <w:r w:rsidRPr="009B3860">
        <w:rPr>
          <w:sz w:val="22"/>
          <w:szCs w:val="22"/>
        </w:rPr>
        <w:t>https://zoom.us/rec/share/g4rclfWa78z3tX8yiX-1Eoj7xOWQjmxACN0U63S8rKg8aTdtvFTRUKJhjM_kG8vn.wZqTRoyLObGs8g6H</w:t>
      </w:r>
    </w:p>
    <w:p w14:paraId="1F989B61" w14:textId="77777777" w:rsidR="009B3860" w:rsidRPr="009B3860" w:rsidRDefault="009B3860" w:rsidP="009B3860">
      <w:pPr>
        <w:rPr>
          <w:sz w:val="22"/>
          <w:szCs w:val="22"/>
        </w:rPr>
      </w:pPr>
    </w:p>
    <w:p w14:paraId="14350654" w14:textId="3C8DA7F6" w:rsidR="00334006" w:rsidRPr="00BD14C8" w:rsidRDefault="009B3860" w:rsidP="009B3860">
      <w:pPr>
        <w:rPr>
          <w:sz w:val="22"/>
          <w:szCs w:val="22"/>
        </w:rPr>
      </w:pPr>
      <w:r w:rsidRPr="009B3860">
        <w:rPr>
          <w:sz w:val="22"/>
          <w:szCs w:val="22"/>
        </w:rPr>
        <w:t>Access Passcode: MNI^0^pr</w:t>
      </w:r>
    </w:p>
    <w:p w14:paraId="7DE3EBCF" w14:textId="06DFF7F6" w:rsidR="00334006" w:rsidRDefault="00334006" w:rsidP="00334006">
      <w:pPr>
        <w:pStyle w:val="Heading1"/>
      </w:pPr>
      <w:r>
        <w:t>Day10:</w:t>
      </w:r>
    </w:p>
    <w:p w14:paraId="437C67F3" w14:textId="050DD31B" w:rsidR="00334006" w:rsidRDefault="00334006" w:rsidP="00334006">
      <w:r>
        <w:t xml:space="preserve">Start Time: Feb 10, </w:t>
      </w:r>
      <w:proofErr w:type="gramStart"/>
      <w:r>
        <w:t>2022</w:t>
      </w:r>
      <w:proofErr w:type="gramEnd"/>
      <w:r>
        <w:t xml:space="preserve"> 11:05 AM</w:t>
      </w:r>
    </w:p>
    <w:p w14:paraId="16ACBB1C" w14:textId="77777777" w:rsidR="00334006" w:rsidRDefault="00334006" w:rsidP="00334006">
      <w:r>
        <w:t>Meeting Recording:</w:t>
      </w:r>
    </w:p>
    <w:p w14:paraId="4A175FEF" w14:textId="7E6856B2" w:rsidR="00334006" w:rsidRDefault="00334006" w:rsidP="00334006">
      <w:r>
        <w:t>https://zoom.us/rec/share/zIptUQ2kNoX-nBrOO0jrF_jR3ZK-GqpyNLsV_RTZW7wSoqgu2UDfUDuvo-ZumtcK.LTqK9Cftfemti3Vn</w:t>
      </w:r>
    </w:p>
    <w:p w14:paraId="2BDA5D0F" w14:textId="475C5051" w:rsidR="00334006" w:rsidRDefault="00334006" w:rsidP="00334006">
      <w:r>
        <w:t>Access Passcode: Cv$QS7@J</w:t>
      </w:r>
    </w:p>
    <w:p w14:paraId="3B8214FC" w14:textId="086BCE0F" w:rsidR="00627398" w:rsidRDefault="00627398" w:rsidP="00334006"/>
    <w:p w14:paraId="3C0AF15E" w14:textId="3CD4B9DA" w:rsidR="00627398" w:rsidRDefault="00627398" w:rsidP="00627398">
      <w:pPr>
        <w:pStyle w:val="Heading1"/>
      </w:pPr>
      <w:r>
        <w:lastRenderedPageBreak/>
        <w:t>Day11:</w:t>
      </w:r>
    </w:p>
    <w:p w14:paraId="47EAA907" w14:textId="77777777" w:rsidR="00627398" w:rsidRPr="00627398" w:rsidRDefault="00627398" w:rsidP="00627398"/>
    <w:p w14:paraId="1090B1F3" w14:textId="06F9EBB9" w:rsidR="00627398" w:rsidRDefault="00627398" w:rsidP="00627398">
      <w:r>
        <w:t xml:space="preserve">Start Time: Feb 15, </w:t>
      </w:r>
      <w:proofErr w:type="gramStart"/>
      <w:r>
        <w:t>2022</w:t>
      </w:r>
      <w:proofErr w:type="gramEnd"/>
      <w:r>
        <w:t xml:space="preserve"> 11:05 AM</w:t>
      </w:r>
    </w:p>
    <w:p w14:paraId="1A07765F" w14:textId="77777777" w:rsidR="00627398" w:rsidRDefault="00627398" w:rsidP="00627398">
      <w:r>
        <w:t>Meeting Recording:</w:t>
      </w:r>
    </w:p>
    <w:p w14:paraId="6F18F876" w14:textId="63EFF0E8" w:rsidR="00627398" w:rsidRDefault="00627398" w:rsidP="00627398">
      <w:r>
        <w:t>https://zoom.us/rec/share/vFwyF_elvzGBQjWQOyNQJSXDsxoKxPv6oR4s2u9_MT2Yo-_lNzNEaobw1YBTwD55.djaflkfI6Vz-GzM6</w:t>
      </w:r>
    </w:p>
    <w:p w14:paraId="6ED7A301" w14:textId="4FC216C2" w:rsidR="00627398" w:rsidRPr="00627398" w:rsidRDefault="00627398" w:rsidP="00627398">
      <w:r>
        <w:t>Access Passcode: K4S*Fm08</w:t>
      </w:r>
    </w:p>
    <w:p w14:paraId="7BEBFE87" w14:textId="6F16EFE8" w:rsidR="00627398" w:rsidRDefault="00627398" w:rsidP="00627398">
      <w:pPr>
        <w:pStyle w:val="Heading1"/>
      </w:pPr>
      <w:r>
        <w:t>Day12:</w:t>
      </w:r>
    </w:p>
    <w:p w14:paraId="6B87B1EF" w14:textId="77777777" w:rsidR="00627398" w:rsidRDefault="00627398" w:rsidP="00627398"/>
    <w:p w14:paraId="7D6E5D49" w14:textId="410EB021" w:rsidR="00627398" w:rsidRDefault="00627398" w:rsidP="00627398">
      <w:r>
        <w:t xml:space="preserve">Start Time: Feb 17, </w:t>
      </w:r>
      <w:proofErr w:type="gramStart"/>
      <w:r>
        <w:t>2022</w:t>
      </w:r>
      <w:proofErr w:type="gramEnd"/>
      <w:r>
        <w:t xml:space="preserve"> 10:57 AM</w:t>
      </w:r>
    </w:p>
    <w:p w14:paraId="0DFDB3BB" w14:textId="77777777" w:rsidR="00627398" w:rsidRDefault="00627398" w:rsidP="00627398"/>
    <w:p w14:paraId="58E4CA4C" w14:textId="77777777" w:rsidR="00627398" w:rsidRDefault="00627398" w:rsidP="00627398">
      <w:r>
        <w:t>Meeting Recording:</w:t>
      </w:r>
    </w:p>
    <w:p w14:paraId="5C31BCBE" w14:textId="77777777" w:rsidR="00627398" w:rsidRDefault="00627398" w:rsidP="00627398">
      <w:r>
        <w:t>https://zoom.us/rec/share/VRUz5JrRjYqHbQPMpUa4K5BMW5-U2H3VtuddHl4hsh2Tibrq34mzJR_G0Yf_vVN4.uXntu4Brku155Ot6</w:t>
      </w:r>
    </w:p>
    <w:p w14:paraId="7B22BDE1" w14:textId="77777777" w:rsidR="00627398" w:rsidRDefault="00627398" w:rsidP="00627398"/>
    <w:p w14:paraId="71F0BB81" w14:textId="70A14CA0" w:rsidR="00524388" w:rsidRDefault="00627398">
      <w:r>
        <w:t>Access Passcode: 16W^uAc!</w:t>
      </w:r>
    </w:p>
    <w:p w14:paraId="4FD46F86" w14:textId="74608201" w:rsidR="00214B54" w:rsidRDefault="00214B54" w:rsidP="00214B54">
      <w:pPr>
        <w:pStyle w:val="Heading1"/>
      </w:pPr>
      <w:r>
        <w:lastRenderedPageBreak/>
        <w:t>Day13:</w:t>
      </w:r>
    </w:p>
    <w:p w14:paraId="3568637D" w14:textId="77777777" w:rsidR="00214B54" w:rsidRPr="00214B54" w:rsidRDefault="00214B54" w:rsidP="00214B54"/>
    <w:p w14:paraId="2E9F37B0" w14:textId="351EF760" w:rsidR="00214B54" w:rsidRDefault="00214B54" w:rsidP="00214B54">
      <w:r>
        <w:t xml:space="preserve">Start Time: Feb 22, </w:t>
      </w:r>
      <w:proofErr w:type="gramStart"/>
      <w:r>
        <w:t>2022</w:t>
      </w:r>
      <w:proofErr w:type="gramEnd"/>
      <w:r>
        <w:t xml:space="preserve"> 10:55 AM</w:t>
      </w:r>
    </w:p>
    <w:p w14:paraId="2D2824D1" w14:textId="77777777" w:rsidR="00214B54" w:rsidRDefault="00214B54" w:rsidP="00214B54">
      <w:r>
        <w:t>Meeting Recording:</w:t>
      </w:r>
    </w:p>
    <w:p w14:paraId="7C3FCD68" w14:textId="2D587220" w:rsidR="00214B54" w:rsidRDefault="00214B54" w:rsidP="00214B54">
      <w:r>
        <w:t>https://zoom.us/rec/share/mRSRTw7WiTiia3eB_5sNpxAyHmgJ-0L4cno6uzpkL5sooMKW57aTPbe1BdeJMMDy.7-QBYlKXeVqXNBdQ</w:t>
      </w:r>
    </w:p>
    <w:p w14:paraId="12D37551" w14:textId="02024D34" w:rsidR="00214B54" w:rsidRDefault="00214B54" w:rsidP="00214B54">
      <w:r>
        <w:t>Access Passcode: 2.h&amp;v$Wx</w:t>
      </w:r>
    </w:p>
    <w:p w14:paraId="2CC5B0CB" w14:textId="7DADE267" w:rsidR="00214B54" w:rsidRDefault="00214B54" w:rsidP="00214B54">
      <w:pPr>
        <w:pStyle w:val="Heading1"/>
      </w:pPr>
      <w:r>
        <w:t>Day14:</w:t>
      </w:r>
    </w:p>
    <w:p w14:paraId="57BA0B86" w14:textId="77777777" w:rsidR="00214B54" w:rsidRDefault="00214B54" w:rsidP="00214B54"/>
    <w:p w14:paraId="2A1F433B" w14:textId="340C5232" w:rsidR="00214B54" w:rsidRDefault="00214B54" w:rsidP="00214B54">
      <w:r>
        <w:t xml:space="preserve">Start Time: Feb 24, </w:t>
      </w:r>
      <w:proofErr w:type="gramStart"/>
      <w:r>
        <w:t>2022</w:t>
      </w:r>
      <w:proofErr w:type="gramEnd"/>
      <w:r>
        <w:t xml:space="preserve"> 10:55 AM</w:t>
      </w:r>
    </w:p>
    <w:p w14:paraId="0C62F325" w14:textId="77777777" w:rsidR="00214B54" w:rsidRDefault="00214B54" w:rsidP="00214B54"/>
    <w:p w14:paraId="4B169B92" w14:textId="77777777" w:rsidR="00214B54" w:rsidRDefault="00214B54" w:rsidP="00214B54">
      <w:r>
        <w:t>Meeting Recording:</w:t>
      </w:r>
    </w:p>
    <w:p w14:paraId="6A34BBC9" w14:textId="0004DC7B" w:rsidR="00214B54" w:rsidRDefault="00214B54" w:rsidP="00214B54">
      <w:r>
        <w:t>https://zoom.us/rec/share/IR8X9FL8sbd8kcVZdo4JBH_zNX5IXwIajlvxVlvsNS6UGHqplKQCSFtfjjsqE1xD.Pf2CzpKs0bXsVxGp</w:t>
      </w:r>
    </w:p>
    <w:p w14:paraId="75724903" w14:textId="297F8FDB" w:rsidR="00214B54" w:rsidRDefault="00214B54" w:rsidP="00214B54">
      <w:r>
        <w:t>Access Passcode: 1</w:t>
      </w:r>
      <w:proofErr w:type="gramStart"/>
      <w:r>
        <w:t>m?hK</w:t>
      </w:r>
      <w:proofErr w:type="gramEnd"/>
      <w:r>
        <w:t>^f2</w:t>
      </w:r>
    </w:p>
    <w:p w14:paraId="1DBE914A" w14:textId="32D8775C" w:rsidR="00616707" w:rsidRDefault="00616707" w:rsidP="00214B54"/>
    <w:p w14:paraId="3567D618" w14:textId="6B8D301B" w:rsidR="00616707" w:rsidRDefault="00616707" w:rsidP="00214B54"/>
    <w:p w14:paraId="52EFCBD3" w14:textId="2F1D3B61" w:rsidR="00616707" w:rsidRDefault="00616707" w:rsidP="00616707">
      <w:pPr>
        <w:pStyle w:val="Heading1"/>
      </w:pPr>
      <w:r>
        <w:t>Day15:</w:t>
      </w:r>
    </w:p>
    <w:p w14:paraId="32297754" w14:textId="77777777" w:rsidR="00616707" w:rsidRDefault="00616707" w:rsidP="00616707"/>
    <w:p w14:paraId="58D076F6" w14:textId="68F4F97B" w:rsidR="00616707" w:rsidRDefault="00616707" w:rsidP="00616707">
      <w:r>
        <w:t xml:space="preserve">Start Time: Mar 8, </w:t>
      </w:r>
      <w:proofErr w:type="gramStart"/>
      <w:r>
        <w:t>2022</w:t>
      </w:r>
      <w:proofErr w:type="gramEnd"/>
      <w:r>
        <w:t xml:space="preserve"> 10:55 AM</w:t>
      </w:r>
    </w:p>
    <w:p w14:paraId="50709834" w14:textId="77777777" w:rsidR="00616707" w:rsidRDefault="00616707" w:rsidP="00616707">
      <w:r>
        <w:t>Meeting Recording:</w:t>
      </w:r>
    </w:p>
    <w:p w14:paraId="0A8BDEC2" w14:textId="77777777" w:rsidR="00616707" w:rsidRDefault="00616707" w:rsidP="00616707">
      <w:r>
        <w:t>https://zoom.us/rec/share/PASqheBWBQLpc7M-bbtrRdD7Lw5EwESXDTghlGCp8uUa_i2YHFZHM5oQ52IN46s.TQRooZmK3uiLBQZo</w:t>
      </w:r>
    </w:p>
    <w:p w14:paraId="32ED601D" w14:textId="77777777" w:rsidR="00616707" w:rsidRDefault="00616707" w:rsidP="00616707"/>
    <w:p w14:paraId="57C611A9" w14:textId="7E3C4376" w:rsidR="00AF3752" w:rsidRDefault="00616707" w:rsidP="00616707">
      <w:r>
        <w:t xml:space="preserve">Access Passcode: </w:t>
      </w:r>
      <w:proofErr w:type="gramStart"/>
      <w:r>
        <w:t>vSGT?g</w:t>
      </w:r>
      <w:proofErr w:type="gramEnd"/>
      <w:r>
        <w:t>7F</w:t>
      </w:r>
    </w:p>
    <w:p w14:paraId="7584AF0C" w14:textId="1913C804" w:rsidR="00AF3752" w:rsidRPr="00AF3752" w:rsidRDefault="00AF3752" w:rsidP="00AF3752">
      <w:pPr>
        <w:pStyle w:val="Heading1"/>
      </w:pPr>
      <w:r>
        <w:t>Day16:</w:t>
      </w:r>
    </w:p>
    <w:p w14:paraId="474419FD" w14:textId="26ECFD3F" w:rsidR="00AF3752" w:rsidRDefault="00AF3752" w:rsidP="00AF3752">
      <w:pPr>
        <w:rPr>
          <w:cs/>
          <w:lang w:bidi="th-TH"/>
        </w:rPr>
      </w:pPr>
      <w:r>
        <w:t xml:space="preserve">Start Time: Mar 15, </w:t>
      </w:r>
      <w:proofErr w:type="gramStart"/>
      <w:r>
        <w:t>2022</w:t>
      </w:r>
      <w:proofErr w:type="gramEnd"/>
      <w:r>
        <w:t xml:space="preserve"> 10:50 AM</w:t>
      </w:r>
    </w:p>
    <w:p w14:paraId="1AA5D0E2" w14:textId="77777777" w:rsidR="00AF3752" w:rsidRDefault="00AF3752" w:rsidP="00AF3752">
      <w:r>
        <w:t>Meeting Recording:</w:t>
      </w:r>
    </w:p>
    <w:p w14:paraId="664B3D00" w14:textId="77777777" w:rsidR="00AF3752" w:rsidRDefault="00AF3752" w:rsidP="00AF3752">
      <w:r>
        <w:t>https://zoom.us/rec/share/8p91YgofcP4jXWkqpZSdyXaTf3kNgSiw0KIJ9fMsRP8ad9K_-F1n8nQ7aL-m80sK.WtRRP9G_z6Vy5mal</w:t>
      </w:r>
    </w:p>
    <w:p w14:paraId="6F700D1A" w14:textId="77777777" w:rsidR="00AF3752" w:rsidRDefault="00AF3752" w:rsidP="00AF3752"/>
    <w:p w14:paraId="542ACB4D" w14:textId="0F988B49" w:rsidR="00214B54" w:rsidRDefault="00AF3752" w:rsidP="00AF3752">
      <w:r>
        <w:t>Access Passcode: s+4C1Z&amp;D</w:t>
      </w:r>
    </w:p>
    <w:p w14:paraId="5AAF619B" w14:textId="77777777" w:rsidR="00677080" w:rsidRDefault="00677080" w:rsidP="00677080"/>
    <w:p w14:paraId="58252A7A" w14:textId="0FD4E81D" w:rsidR="00677080" w:rsidRPr="00AF3752" w:rsidRDefault="00677080" w:rsidP="00677080">
      <w:pPr>
        <w:pStyle w:val="Heading1"/>
      </w:pPr>
      <w:r>
        <w:t>Day17:</w:t>
      </w:r>
    </w:p>
    <w:p w14:paraId="431D5A7C" w14:textId="77777777" w:rsidR="00677080" w:rsidRDefault="00677080" w:rsidP="00677080"/>
    <w:p w14:paraId="7C1FECB7" w14:textId="75D951FC" w:rsidR="00677080" w:rsidRDefault="00677080" w:rsidP="00677080">
      <w:pPr>
        <w:rPr>
          <w:lang w:bidi="th-TH"/>
        </w:rPr>
      </w:pPr>
      <w:r>
        <w:t xml:space="preserve">Start Time: Mar 17, </w:t>
      </w:r>
      <w:proofErr w:type="gramStart"/>
      <w:r>
        <w:t>2022</w:t>
      </w:r>
      <w:proofErr w:type="gramEnd"/>
      <w:r>
        <w:t xml:space="preserve"> 10:57 AM</w:t>
      </w:r>
    </w:p>
    <w:p w14:paraId="6FC92FE0" w14:textId="77777777" w:rsidR="00677080" w:rsidRDefault="00677080" w:rsidP="00677080">
      <w:r>
        <w:t>Meeting Recording:</w:t>
      </w:r>
    </w:p>
    <w:p w14:paraId="143E86E9" w14:textId="77777777" w:rsidR="00677080" w:rsidRDefault="00677080" w:rsidP="00677080">
      <w:r>
        <w:t>https://zoom.us/rec/share/x2hT-wBue7YQR44O2jbNyfay26RM3GWceBoXhHGsi9GU8S7W-dkUt2kYqd2iBFLY.zhqUPCG7mx2EPLeq</w:t>
      </w:r>
    </w:p>
    <w:p w14:paraId="3DCA46BA" w14:textId="77777777" w:rsidR="00677080" w:rsidRDefault="00677080" w:rsidP="00677080"/>
    <w:p w14:paraId="6A242132" w14:textId="14081C3F" w:rsidR="00677080" w:rsidRDefault="00677080" w:rsidP="00677080">
      <w:r>
        <w:t>Access Passcode: Nade.2$%</w:t>
      </w:r>
    </w:p>
    <w:p w14:paraId="1AB15CB7" w14:textId="4080497F" w:rsidR="00677080" w:rsidRDefault="00677080" w:rsidP="00AF3752"/>
    <w:p w14:paraId="14906F85" w14:textId="041307C1" w:rsidR="006349E9" w:rsidRDefault="006349E9" w:rsidP="00AF3752"/>
    <w:p w14:paraId="691D20B2" w14:textId="1D7C459A" w:rsidR="006349E9" w:rsidRDefault="006349E9" w:rsidP="00AF3752"/>
    <w:p w14:paraId="4386DEDD" w14:textId="2820ADC9" w:rsidR="006349E9" w:rsidRDefault="006349E9" w:rsidP="00AF3752"/>
    <w:p w14:paraId="08B7C845" w14:textId="0D8AC727" w:rsidR="006349E9" w:rsidRDefault="006349E9" w:rsidP="00AF3752"/>
    <w:p w14:paraId="2006CC9B" w14:textId="3FE41AF1" w:rsidR="006349E9" w:rsidRDefault="006349E9" w:rsidP="00AF3752"/>
    <w:p w14:paraId="2CEA7814" w14:textId="3A0D59A7" w:rsidR="006349E9" w:rsidRDefault="006349E9" w:rsidP="00AF3752"/>
    <w:p w14:paraId="33FA6582" w14:textId="495A2E90" w:rsidR="006349E9" w:rsidRPr="00AF3752" w:rsidRDefault="006349E9" w:rsidP="006349E9">
      <w:pPr>
        <w:pStyle w:val="Heading1"/>
      </w:pPr>
      <w:r>
        <w:lastRenderedPageBreak/>
        <w:t>Day18:</w:t>
      </w:r>
    </w:p>
    <w:p w14:paraId="12140DAD" w14:textId="77777777" w:rsidR="006349E9" w:rsidRDefault="006349E9" w:rsidP="006349E9"/>
    <w:p w14:paraId="310F8E3B" w14:textId="23B92D85" w:rsidR="006349E9" w:rsidRDefault="006349E9" w:rsidP="006349E9">
      <w:r>
        <w:t>Start Time: Mar 22, 2022 10:54 AM</w:t>
      </w:r>
    </w:p>
    <w:p w14:paraId="3CD03271" w14:textId="77777777" w:rsidR="006349E9" w:rsidRDefault="006349E9" w:rsidP="006349E9"/>
    <w:p w14:paraId="1A2BFE0F" w14:textId="77777777" w:rsidR="006349E9" w:rsidRDefault="006349E9" w:rsidP="006349E9">
      <w:r>
        <w:t>Meeting Recording:</w:t>
      </w:r>
    </w:p>
    <w:p w14:paraId="24BE333B" w14:textId="77777777" w:rsidR="006349E9" w:rsidRDefault="006349E9" w:rsidP="006349E9">
      <w:r>
        <w:t>https://zoom.us/rec/share/qlJ9i67poIfTtWnEb0UAhNHgqGaLz9Kk2V6zvU93m0rWGakXi8tdSd5CUFmFd1RA.R1xXcV0OnOj58dlj</w:t>
      </w:r>
    </w:p>
    <w:p w14:paraId="2FC03799" w14:textId="77777777" w:rsidR="006349E9" w:rsidRDefault="006349E9" w:rsidP="006349E9"/>
    <w:p w14:paraId="2D3532F6" w14:textId="03D655AB" w:rsidR="006349E9" w:rsidRDefault="006349E9" w:rsidP="006349E9">
      <w:r>
        <w:t>Access Passcode: D2G^0sTb</w:t>
      </w:r>
    </w:p>
    <w:p w14:paraId="536BA341" w14:textId="57747E8B" w:rsidR="005C6E85" w:rsidRDefault="005C6E85" w:rsidP="005C6E85">
      <w:pPr>
        <w:pStyle w:val="Heading1"/>
      </w:pPr>
      <w:r>
        <w:t>Day1</w:t>
      </w:r>
      <w:r>
        <w:rPr>
          <w:lang w:bidi="th-TH"/>
        </w:rPr>
        <w:t>9</w:t>
      </w:r>
      <w:r>
        <w:t>:</w:t>
      </w:r>
    </w:p>
    <w:p w14:paraId="446E30F6" w14:textId="31B141C3" w:rsidR="005B403E" w:rsidRDefault="005B403E" w:rsidP="005B403E">
      <w:r>
        <w:t xml:space="preserve">Start Time: Mar 24, </w:t>
      </w:r>
      <w:proofErr w:type="gramStart"/>
      <w:r>
        <w:t>2022</w:t>
      </w:r>
      <w:proofErr w:type="gramEnd"/>
      <w:r>
        <w:t xml:space="preserve"> 11:09 AM</w:t>
      </w:r>
    </w:p>
    <w:p w14:paraId="52591A2B" w14:textId="77777777" w:rsidR="005B403E" w:rsidRDefault="005B403E" w:rsidP="005B403E">
      <w:r>
        <w:t>Meeting Recording:</w:t>
      </w:r>
    </w:p>
    <w:p w14:paraId="3F4DC46E" w14:textId="77777777" w:rsidR="005B403E" w:rsidRDefault="005B403E" w:rsidP="005B403E">
      <w:r>
        <w:t>https://zoom.us/rec/share/zjWwxEd5YZczwWYyUthBPeQXcQ2bD17VqGud948_EA_OWz2rmYjyKKAWKW3U6ab_.D8Ezm9O7kcIXbpiB</w:t>
      </w:r>
    </w:p>
    <w:p w14:paraId="25757D83" w14:textId="77777777" w:rsidR="005B403E" w:rsidRDefault="005B403E" w:rsidP="005B403E"/>
    <w:p w14:paraId="50A13499" w14:textId="1F07D844" w:rsidR="005C6E85" w:rsidRDefault="005B403E" w:rsidP="006349E9">
      <w:r>
        <w:t>Access Passcode: YrPac%0E</w:t>
      </w:r>
    </w:p>
    <w:p w14:paraId="6CE31363" w14:textId="04B00463" w:rsidR="006771B1" w:rsidRDefault="006771B1" w:rsidP="006771B1">
      <w:pPr>
        <w:pStyle w:val="Heading1"/>
      </w:pPr>
      <w:r>
        <w:lastRenderedPageBreak/>
        <w:t>Day20:</w:t>
      </w:r>
    </w:p>
    <w:p w14:paraId="121C0A2F" w14:textId="40AD72E0" w:rsidR="006771B1" w:rsidRDefault="006771B1" w:rsidP="006771B1">
      <w:r>
        <w:t xml:space="preserve">Start Time: Mar 29, </w:t>
      </w:r>
      <w:proofErr w:type="gramStart"/>
      <w:r>
        <w:t>2022</w:t>
      </w:r>
      <w:proofErr w:type="gramEnd"/>
      <w:r>
        <w:t xml:space="preserve"> 10:53 AM</w:t>
      </w:r>
    </w:p>
    <w:p w14:paraId="58BF5B14" w14:textId="77777777" w:rsidR="006771B1" w:rsidRDefault="006771B1" w:rsidP="006771B1">
      <w:r>
        <w:t>Meeting Recording:</w:t>
      </w:r>
    </w:p>
    <w:p w14:paraId="267E4290" w14:textId="591CCF5E" w:rsidR="006771B1" w:rsidRDefault="006771B1" w:rsidP="006771B1">
      <w:r>
        <w:t>https://zoom.us/rec/share/9OvEMZCHmTvOgENUqvN8G78xZGEmGJkNBcffpVGVDrfovsL8wGf5I3A48v-A_eip.Mq9x_MUICFX6POpr</w:t>
      </w:r>
    </w:p>
    <w:p w14:paraId="0B005A89" w14:textId="54CC678D" w:rsidR="006771B1" w:rsidRDefault="006771B1" w:rsidP="006771B1">
      <w:r>
        <w:t>Access Passcode: 3HKK9dB@</w:t>
      </w:r>
    </w:p>
    <w:p w14:paraId="4FD4ACA7" w14:textId="77777777" w:rsidR="006771B1" w:rsidRDefault="006771B1" w:rsidP="006771B1">
      <w:pPr>
        <w:pStyle w:val="Heading1"/>
      </w:pPr>
    </w:p>
    <w:p w14:paraId="6FA4EE14" w14:textId="1160F647" w:rsidR="006771B1" w:rsidRDefault="006771B1" w:rsidP="006771B1">
      <w:pPr>
        <w:pStyle w:val="Heading1"/>
      </w:pPr>
      <w:r>
        <w:t>Day21:</w:t>
      </w:r>
    </w:p>
    <w:p w14:paraId="15E1028E" w14:textId="1F8D2C4C" w:rsidR="006771B1" w:rsidRDefault="006771B1" w:rsidP="006771B1">
      <w:r>
        <w:t xml:space="preserve">Start Time: Mar 31, </w:t>
      </w:r>
      <w:proofErr w:type="gramStart"/>
      <w:r>
        <w:t>2022</w:t>
      </w:r>
      <w:proofErr w:type="gramEnd"/>
      <w:r>
        <w:t xml:space="preserve"> 10:53 AM</w:t>
      </w:r>
    </w:p>
    <w:p w14:paraId="742BCA7D" w14:textId="77777777" w:rsidR="006771B1" w:rsidRDefault="006771B1" w:rsidP="006771B1">
      <w:r>
        <w:t>Meeting Recording:</w:t>
      </w:r>
    </w:p>
    <w:p w14:paraId="4F04137F" w14:textId="77777777" w:rsidR="006771B1" w:rsidRDefault="006771B1" w:rsidP="006771B1">
      <w:r>
        <w:t>https://zoom.us/rec/share/Fd585BC3C3b12RSo18NfAuINlPHovXrIFq4zSsvuW-U6m1Kwmc_9kZo2qn6PIa9-.ex02nvqqeVHUOV94</w:t>
      </w:r>
    </w:p>
    <w:p w14:paraId="6A6CD32A" w14:textId="77777777" w:rsidR="006771B1" w:rsidRDefault="006771B1" w:rsidP="006771B1"/>
    <w:p w14:paraId="1BA39049" w14:textId="1F5E6117" w:rsidR="006771B1" w:rsidRDefault="006771B1" w:rsidP="006771B1">
      <w:r>
        <w:t>Access Passcode: 2VW6y&amp;@</w:t>
      </w:r>
      <w:proofErr w:type="spellStart"/>
      <w:r>
        <w:t>i</w:t>
      </w:r>
      <w:proofErr w:type="spellEnd"/>
    </w:p>
    <w:p w14:paraId="02BF7EC9" w14:textId="076F86D1" w:rsidR="00D7485F" w:rsidRDefault="00D7485F" w:rsidP="006771B1"/>
    <w:p w14:paraId="5C93B055" w14:textId="28E08463" w:rsidR="00D7485F" w:rsidRDefault="00D7485F" w:rsidP="006771B1"/>
    <w:p w14:paraId="294B857B" w14:textId="07BD0D9D" w:rsidR="00D7485F" w:rsidRDefault="00D7485F" w:rsidP="00D7485F">
      <w:pPr>
        <w:pStyle w:val="Heading1"/>
      </w:pPr>
      <w:r>
        <w:lastRenderedPageBreak/>
        <w:t>Day22:</w:t>
      </w:r>
    </w:p>
    <w:p w14:paraId="5C6CF7BD" w14:textId="00FD8666" w:rsidR="00D7485F" w:rsidRDefault="00D7485F" w:rsidP="00D7485F">
      <w:r>
        <w:t xml:space="preserve">Start Time: Apr 5, </w:t>
      </w:r>
      <w:proofErr w:type="gramStart"/>
      <w:r>
        <w:t>2022</w:t>
      </w:r>
      <w:proofErr w:type="gramEnd"/>
      <w:r>
        <w:t xml:space="preserve"> 10:51 AM</w:t>
      </w:r>
    </w:p>
    <w:p w14:paraId="5B690120" w14:textId="77777777" w:rsidR="00D7485F" w:rsidRDefault="00D7485F" w:rsidP="00D7485F">
      <w:r>
        <w:t>Meeting Recording:</w:t>
      </w:r>
    </w:p>
    <w:p w14:paraId="18AD46FC" w14:textId="1919A883" w:rsidR="00D7485F" w:rsidRDefault="00D7485F" w:rsidP="00D7485F">
      <w:r>
        <w:t>https://zoom.us/rec/share/v6JVtbwUVKw6P3vkHDN6DS0rIIi_6ARJc5RU_05vjSFJCeTleOVGKtEcfdyAY-FY.FZ59yjSbuN48w-eY</w:t>
      </w:r>
    </w:p>
    <w:p w14:paraId="7ABFE3FF" w14:textId="4A88E672" w:rsidR="00D7485F" w:rsidRPr="00D7485F" w:rsidRDefault="00D7485F" w:rsidP="00D7485F">
      <w:r>
        <w:t>Access Passcode: I=PV</w:t>
      </w:r>
      <w:proofErr w:type="gramStart"/>
      <w:r>
        <w:t>0?*</w:t>
      </w:r>
      <w:proofErr w:type="gramEnd"/>
      <w:r>
        <w:t>N</w:t>
      </w:r>
    </w:p>
    <w:p w14:paraId="537E5436" w14:textId="0A69610E" w:rsidR="00D7485F" w:rsidRDefault="00D7485F" w:rsidP="00D7485F">
      <w:pPr>
        <w:pStyle w:val="Heading1"/>
      </w:pPr>
      <w:r>
        <w:t>Day23:</w:t>
      </w:r>
    </w:p>
    <w:p w14:paraId="6A2CB1B4" w14:textId="458317B2" w:rsidR="00D7485F" w:rsidRDefault="00D7485F" w:rsidP="00D7485F">
      <w:r>
        <w:t>Start Time: Apr 7, 2022 10:54 AM</w:t>
      </w:r>
    </w:p>
    <w:p w14:paraId="4FAA3C2D" w14:textId="77777777" w:rsidR="00D7485F" w:rsidRDefault="00D7485F" w:rsidP="00D7485F">
      <w:r>
        <w:t>Meeting Recording:</w:t>
      </w:r>
    </w:p>
    <w:p w14:paraId="50D378DE" w14:textId="77777777" w:rsidR="00D7485F" w:rsidRDefault="00D7485F" w:rsidP="00D7485F">
      <w:r>
        <w:t>https://zoom.us/rec/share/ETHHmiZJiycPSWVtAIUOFKSbpoTXIj5xVWdLFQdfxwH_gKiVI2jmVrYgBIShlT_J.Ysrq3X62qZUNu49z</w:t>
      </w:r>
    </w:p>
    <w:p w14:paraId="5BD0B36A" w14:textId="77777777" w:rsidR="00D7485F" w:rsidRDefault="00D7485F" w:rsidP="00D7485F"/>
    <w:p w14:paraId="48439A83" w14:textId="7C3DAF6C" w:rsidR="00D7485F" w:rsidRDefault="00D7485F" w:rsidP="00D7485F">
      <w:r>
        <w:t xml:space="preserve">Access Passcode: </w:t>
      </w:r>
      <w:proofErr w:type="gramStart"/>
      <w:r>
        <w:t>gJ!HuE</w:t>
      </w:r>
      <w:proofErr w:type="gramEnd"/>
      <w:r>
        <w:t>9a</w:t>
      </w:r>
    </w:p>
    <w:p w14:paraId="657FC355" w14:textId="717592E1" w:rsidR="00573276" w:rsidRDefault="00573276" w:rsidP="00D7485F"/>
    <w:p w14:paraId="4690BD5F" w14:textId="39BDB443" w:rsidR="00573276" w:rsidRDefault="00573276" w:rsidP="00D7485F"/>
    <w:p w14:paraId="3DB94482" w14:textId="078604B9" w:rsidR="00573276" w:rsidRDefault="00573276" w:rsidP="00D7485F"/>
    <w:p w14:paraId="3B6FEA59" w14:textId="4F7E3A90" w:rsidR="00573276" w:rsidRDefault="00573276" w:rsidP="00D7485F"/>
    <w:p w14:paraId="651A78FA" w14:textId="36485CEF" w:rsidR="00573276" w:rsidRDefault="00573276" w:rsidP="00EE7E67">
      <w:pPr>
        <w:pStyle w:val="Heading1"/>
      </w:pPr>
      <w:r>
        <w:t>Day24:</w:t>
      </w:r>
    </w:p>
    <w:p w14:paraId="31946968" w14:textId="6D0E9FEF" w:rsidR="00573276" w:rsidRDefault="00573276" w:rsidP="00573276">
      <w:r>
        <w:t xml:space="preserve">Topic: </w:t>
      </w:r>
      <w:proofErr w:type="spellStart"/>
      <w:r>
        <w:t>Wasin</w:t>
      </w:r>
      <w:proofErr w:type="spellEnd"/>
      <w:r>
        <w:t xml:space="preserve"> </w:t>
      </w:r>
      <w:proofErr w:type="spellStart"/>
      <w:r>
        <w:t>Siwasarit's</w:t>
      </w:r>
      <w:proofErr w:type="spellEnd"/>
      <w:r>
        <w:t xml:space="preserve"> Personal Meeting Room</w:t>
      </w:r>
    </w:p>
    <w:p w14:paraId="02D62B40" w14:textId="112217DE" w:rsidR="00573276" w:rsidRDefault="00573276" w:rsidP="00573276">
      <w:r>
        <w:t xml:space="preserve">Start Time: Apr 21, </w:t>
      </w:r>
      <w:proofErr w:type="gramStart"/>
      <w:r>
        <w:t>2022</w:t>
      </w:r>
      <w:proofErr w:type="gramEnd"/>
      <w:r>
        <w:t xml:space="preserve"> 10:55 AM</w:t>
      </w:r>
    </w:p>
    <w:p w14:paraId="6D45D63E" w14:textId="77777777" w:rsidR="00573276" w:rsidRDefault="00573276" w:rsidP="00573276">
      <w:r>
        <w:t>Meeting Recording:</w:t>
      </w:r>
    </w:p>
    <w:p w14:paraId="4389ED6B" w14:textId="63FA475C" w:rsidR="00573276" w:rsidRDefault="00573276" w:rsidP="00573276">
      <w:r>
        <w:t>https://zoom.us/rec/share/zJAA_lNKIuH51DdjA9afhIjCCUFJjtyQ5jjphO04OzzNnL8Nv8mvD6150q7HYArR.TGAQl2cel93CFslf</w:t>
      </w:r>
    </w:p>
    <w:p w14:paraId="7888E1B9" w14:textId="77777777" w:rsidR="00EE7E67" w:rsidRDefault="00573276" w:rsidP="00573276">
      <w:r>
        <w:t xml:space="preserve">Access </w:t>
      </w:r>
    </w:p>
    <w:p w14:paraId="3899852C" w14:textId="1390789B" w:rsidR="00573276" w:rsidRDefault="00573276" w:rsidP="00573276">
      <w:r>
        <w:t>Passcode: 7$C515fG</w:t>
      </w:r>
    </w:p>
    <w:p w14:paraId="5894AB64" w14:textId="77448238" w:rsidR="00EE7E67" w:rsidRDefault="00EE7E67" w:rsidP="00EE7E67">
      <w:pPr>
        <w:pStyle w:val="Heading1"/>
      </w:pPr>
      <w:r>
        <w:t>Day25:</w:t>
      </w:r>
    </w:p>
    <w:p w14:paraId="288D8CFA" w14:textId="3B4CCB28" w:rsidR="00EE7E67" w:rsidRDefault="00EE7E67" w:rsidP="00EE7E67">
      <w:r>
        <w:t xml:space="preserve">Start Time: Apr 26, </w:t>
      </w:r>
      <w:proofErr w:type="gramStart"/>
      <w:r>
        <w:t>2022</w:t>
      </w:r>
      <w:proofErr w:type="gramEnd"/>
      <w:r>
        <w:t xml:space="preserve"> 10:55 AM</w:t>
      </w:r>
    </w:p>
    <w:p w14:paraId="5966205F" w14:textId="77777777" w:rsidR="00EE7E67" w:rsidRDefault="00EE7E67" w:rsidP="00EE7E67">
      <w:r>
        <w:t>Meeting Recording:</w:t>
      </w:r>
    </w:p>
    <w:p w14:paraId="3DF4B647" w14:textId="77777777" w:rsidR="00EE7E67" w:rsidRDefault="00EE7E67" w:rsidP="00EE7E67">
      <w:r>
        <w:t>https://zoom.us/rec/share/pLF_qX136zzbI-17rzDFjU-AKUJ1SNHOowztuDkG6paK-32gW4VkR5HIlkYGqbvA.V50wGM7gYbMG8DR-</w:t>
      </w:r>
    </w:p>
    <w:p w14:paraId="70018C7E" w14:textId="77777777" w:rsidR="00EE7E67" w:rsidRDefault="00EE7E67" w:rsidP="00EE7E67"/>
    <w:p w14:paraId="1A44A059" w14:textId="0677C1A7" w:rsidR="00EE7E67" w:rsidRDefault="00EE7E67" w:rsidP="00EE7E67">
      <w:r>
        <w:t>Access Passcode</w:t>
      </w:r>
      <w:proofErr w:type="gramStart"/>
      <w:r>
        <w:t>: .vijJ</w:t>
      </w:r>
      <w:proofErr w:type="gramEnd"/>
      <w:r>
        <w:t>#7*</w:t>
      </w:r>
    </w:p>
    <w:p w14:paraId="7BD3320A" w14:textId="7033A317" w:rsidR="00EE7E67" w:rsidRDefault="00EE7E67" w:rsidP="00EE7E67"/>
    <w:p w14:paraId="2D4784D0" w14:textId="568CEBF2" w:rsidR="00EE7E67" w:rsidRDefault="00EE7E67" w:rsidP="00EE7E67">
      <w:pPr>
        <w:pStyle w:val="Heading1"/>
      </w:pPr>
      <w:r>
        <w:t>Day26:</w:t>
      </w:r>
    </w:p>
    <w:p w14:paraId="435A87EF" w14:textId="624B388C" w:rsidR="00EE7E67" w:rsidRDefault="00EE7E67" w:rsidP="00EE7E67">
      <w:r>
        <w:t xml:space="preserve">Start Time: Apr 28, </w:t>
      </w:r>
      <w:proofErr w:type="gramStart"/>
      <w:r>
        <w:t>2022</w:t>
      </w:r>
      <w:proofErr w:type="gramEnd"/>
      <w:r>
        <w:t xml:space="preserve"> 10:53 AM</w:t>
      </w:r>
    </w:p>
    <w:p w14:paraId="031DC75A" w14:textId="77777777" w:rsidR="00EE7E67" w:rsidRDefault="00EE7E67" w:rsidP="00EE7E67">
      <w:r>
        <w:t>Meeting Recording:</w:t>
      </w:r>
    </w:p>
    <w:p w14:paraId="3C064F8D" w14:textId="7AC53A7B" w:rsidR="00EE7E67" w:rsidRPr="00B653ED" w:rsidRDefault="00EE7E67" w:rsidP="00EE7E67">
      <w:pPr>
        <w:rPr>
          <w:sz w:val="18"/>
          <w:szCs w:val="18"/>
          <w:lang w:bidi="th-TH"/>
        </w:rPr>
      </w:pPr>
      <w:r w:rsidRPr="00B653ED">
        <w:rPr>
          <w:sz w:val="18"/>
          <w:szCs w:val="18"/>
        </w:rPr>
        <w:t>https://zoom.us/rec/share/-au7wSjQvdHNsIRFqe_Av4OwOqa2u8r3lcrliqn1lwLbx1x1F6h9iF5S-NPiQHVV.cqbMlOXPrcZLMCKj</w:t>
      </w:r>
    </w:p>
    <w:p w14:paraId="7482D21A" w14:textId="59269EC6" w:rsidR="00EE7E67" w:rsidRPr="00EE7E67" w:rsidRDefault="00EE7E67" w:rsidP="00EE7E67">
      <w:r>
        <w:t>Access Passcode: 120nL^G#</w:t>
      </w:r>
    </w:p>
    <w:p w14:paraId="75C06F0D" w14:textId="794073CF" w:rsidR="00DD25E9" w:rsidRDefault="00DD25E9" w:rsidP="00DD25E9">
      <w:pPr>
        <w:pStyle w:val="Heading1"/>
      </w:pPr>
      <w:r>
        <w:t>Day2</w:t>
      </w:r>
      <w:r>
        <w:t>7</w:t>
      </w:r>
      <w:r>
        <w:t>:</w:t>
      </w:r>
    </w:p>
    <w:p w14:paraId="7F924B61" w14:textId="77777777" w:rsidR="00DD25E9" w:rsidRDefault="00DD25E9" w:rsidP="00DD25E9"/>
    <w:p w14:paraId="3D23A460" w14:textId="46DF4CCE" w:rsidR="00DD25E9" w:rsidRDefault="00DD25E9" w:rsidP="00DD25E9">
      <w:r>
        <w:t>Start Time: May 3, 2022 10:54 A</w:t>
      </w:r>
      <w:r>
        <w:t>M</w:t>
      </w:r>
    </w:p>
    <w:p w14:paraId="1B65D536" w14:textId="77777777" w:rsidR="00DD25E9" w:rsidRDefault="00DD25E9" w:rsidP="00DD25E9">
      <w:r>
        <w:t>Meeting Recording:</w:t>
      </w:r>
    </w:p>
    <w:p w14:paraId="2CB14665" w14:textId="77777777" w:rsidR="00DD25E9" w:rsidRDefault="00DD25E9" w:rsidP="00DD25E9">
      <w:r>
        <w:t>https://zoom.us/rec/share/9IPhKEsZjxl2KSXtsnW1WAhDchvgZ6NHATaE5P4C2pf7-RIqxR1kp4OGp7x_5qLF.YqvIa7xP4fctl6m_</w:t>
      </w:r>
    </w:p>
    <w:p w14:paraId="27E65900" w14:textId="77777777" w:rsidR="00DD25E9" w:rsidRDefault="00DD25E9" w:rsidP="00DD25E9"/>
    <w:p w14:paraId="38A7B686" w14:textId="4AF11357" w:rsidR="00DD25E9" w:rsidRPr="00DD25E9" w:rsidRDefault="00DD25E9" w:rsidP="00DD25E9">
      <w:r>
        <w:t>Access Passcode: ##b6px5j</w:t>
      </w:r>
    </w:p>
    <w:p w14:paraId="286F802B" w14:textId="77777777" w:rsidR="00EE7E67" w:rsidRDefault="00EE7E67" w:rsidP="00573276"/>
    <w:sectPr w:rsidR="00EE7E67" w:rsidSect="00BD14C8">
      <w:footerReference w:type="default" r:id="rId7"/>
      <w:pgSz w:w="15840" w:h="12240" w:orient="landscape"/>
      <w:pgMar w:top="864" w:right="1584" w:bottom="864" w:left="108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068B9E" w14:textId="77777777" w:rsidR="00B3665D" w:rsidRDefault="00B3665D">
      <w:pPr>
        <w:spacing w:after="0" w:line="240" w:lineRule="auto"/>
      </w:pPr>
      <w:r>
        <w:separator/>
      </w:r>
    </w:p>
  </w:endnote>
  <w:endnote w:type="continuationSeparator" w:id="0">
    <w:p w14:paraId="4385A88B" w14:textId="77777777" w:rsidR="00B3665D" w:rsidRDefault="00B366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285241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84A5B12" w14:textId="77777777" w:rsidR="00524388" w:rsidRDefault="000A66FD"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FF73E4" w14:textId="77777777" w:rsidR="00B3665D" w:rsidRDefault="00B3665D">
      <w:pPr>
        <w:spacing w:after="0" w:line="240" w:lineRule="auto"/>
      </w:pPr>
      <w:r>
        <w:separator/>
      </w:r>
    </w:p>
  </w:footnote>
  <w:footnote w:type="continuationSeparator" w:id="0">
    <w:p w14:paraId="73EEDDE9" w14:textId="77777777" w:rsidR="00B3665D" w:rsidRDefault="00B366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6EE2A74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49A8315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19E430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20C6C9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D80F29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2A46C7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FC25A4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75E5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2F819E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C97C334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C190004"/>
    <w:multiLevelType w:val="hybridMultilevel"/>
    <w:tmpl w:val="84A4F6C8"/>
    <w:lvl w:ilvl="0" w:tplc="1C7E5174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385202"/>
    <w:multiLevelType w:val="hybridMultilevel"/>
    <w:tmpl w:val="C13A5756"/>
    <w:lvl w:ilvl="0" w:tplc="EFC059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6095913">
    <w:abstractNumId w:val="8"/>
  </w:num>
  <w:num w:numId="2" w16cid:durableId="31998191">
    <w:abstractNumId w:val="8"/>
  </w:num>
  <w:num w:numId="3" w16cid:durableId="1866013852">
    <w:abstractNumId w:val="9"/>
  </w:num>
  <w:num w:numId="4" w16cid:durableId="1393583481">
    <w:abstractNumId w:val="8"/>
    <w:lvlOverride w:ilvl="0">
      <w:lvl w:ilvl="0">
        <w:start w:val="1"/>
        <w:numFmt w:val="decimal"/>
        <w:lvlText w:val="%1.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</w:num>
  <w:num w:numId="5" w16cid:durableId="666711663">
    <w:abstractNumId w:val="10"/>
  </w:num>
  <w:num w:numId="6" w16cid:durableId="1575821846">
    <w:abstractNumId w:val="7"/>
  </w:num>
  <w:num w:numId="7" w16cid:durableId="1774668173">
    <w:abstractNumId w:val="6"/>
  </w:num>
  <w:num w:numId="8" w16cid:durableId="1964730076">
    <w:abstractNumId w:val="5"/>
  </w:num>
  <w:num w:numId="9" w16cid:durableId="983660405">
    <w:abstractNumId w:val="4"/>
  </w:num>
  <w:num w:numId="10" w16cid:durableId="332345911">
    <w:abstractNumId w:val="3"/>
  </w:num>
  <w:num w:numId="11" w16cid:durableId="1143546386">
    <w:abstractNumId w:val="2"/>
  </w:num>
  <w:num w:numId="12" w16cid:durableId="893736987">
    <w:abstractNumId w:val="1"/>
  </w:num>
  <w:num w:numId="13" w16cid:durableId="1602253065">
    <w:abstractNumId w:val="0"/>
  </w:num>
  <w:num w:numId="14" w16cid:durableId="699666329">
    <w:abstractNumId w:val="8"/>
    <w:lvlOverride w:ilvl="0">
      <w:startOverride w:val="1"/>
    </w:lvlOverride>
  </w:num>
  <w:num w:numId="15" w16cid:durableId="1680887056">
    <w:abstractNumId w:val="8"/>
  </w:num>
  <w:num w:numId="16" w16cid:durableId="3066705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3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130"/>
    <w:rsid w:val="000A66FD"/>
    <w:rsid w:val="00142AC9"/>
    <w:rsid w:val="00210384"/>
    <w:rsid w:val="00214B54"/>
    <w:rsid w:val="002E5812"/>
    <w:rsid w:val="00332DC2"/>
    <w:rsid w:val="00334006"/>
    <w:rsid w:val="003F31CF"/>
    <w:rsid w:val="004C2535"/>
    <w:rsid w:val="004F3E73"/>
    <w:rsid w:val="00524388"/>
    <w:rsid w:val="005353EF"/>
    <w:rsid w:val="00573276"/>
    <w:rsid w:val="00596DC2"/>
    <w:rsid w:val="005B403E"/>
    <w:rsid w:val="005C6E85"/>
    <w:rsid w:val="00616707"/>
    <w:rsid w:val="00627398"/>
    <w:rsid w:val="006349E9"/>
    <w:rsid w:val="00641947"/>
    <w:rsid w:val="00654427"/>
    <w:rsid w:val="00677080"/>
    <w:rsid w:val="006771B1"/>
    <w:rsid w:val="006A3130"/>
    <w:rsid w:val="006B214E"/>
    <w:rsid w:val="00831DD8"/>
    <w:rsid w:val="009A4D6E"/>
    <w:rsid w:val="009B3860"/>
    <w:rsid w:val="00AF3752"/>
    <w:rsid w:val="00B3665D"/>
    <w:rsid w:val="00B653ED"/>
    <w:rsid w:val="00B877F3"/>
    <w:rsid w:val="00B9336F"/>
    <w:rsid w:val="00BB58E9"/>
    <w:rsid w:val="00BC77BB"/>
    <w:rsid w:val="00BD14C8"/>
    <w:rsid w:val="00CF0273"/>
    <w:rsid w:val="00D604B2"/>
    <w:rsid w:val="00D74610"/>
    <w:rsid w:val="00D7485F"/>
    <w:rsid w:val="00DD25E9"/>
    <w:rsid w:val="00E73AC0"/>
    <w:rsid w:val="00EE7E67"/>
    <w:rsid w:val="00F41053"/>
    <w:rsid w:val="00FA4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A02772"/>
  <w15:chartTrackingRefBased/>
  <w15:docId w15:val="{963282E2-768F-E74F-8CFB-75C3DEEEA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color w:val="666660" w:themeColor="text2" w:themeTint="BF"/>
        <w:sz w:val="24"/>
        <w:szCs w:val="24"/>
        <w:lang w:val="en-US" w:eastAsia="ja-JP" w:bidi="ar-SA"/>
      </w:rPr>
    </w:rPrDefault>
    <w:pPrDefault>
      <w:pPr>
        <w:spacing w:after="36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00" w:after="160"/>
      <w:contextualSpacing/>
      <w:outlineLvl w:val="0"/>
    </w:pPr>
    <w:rPr>
      <w:rFonts w:asciiTheme="majorHAnsi" w:eastAsiaTheme="majorEastAsia" w:hAnsiTheme="majorHAnsi" w:cstheme="majorBidi"/>
      <w:b/>
      <w:color w:val="454541" w:themeColor="text2" w:themeTint="E6"/>
      <w:sz w:val="44"/>
      <w:szCs w:val="32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340" w:after="120"/>
      <w:contextualSpacing/>
      <w:outlineLvl w:val="3"/>
    </w:pPr>
    <w:rPr>
      <w:rFonts w:asciiTheme="majorHAnsi" w:eastAsiaTheme="majorEastAsia" w:hAnsiTheme="majorHAnsi" w:cstheme="majorBidi"/>
      <w:iCs/>
      <w:color w:val="FF7A00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340" w:after="120"/>
      <w:contextualSpacing/>
      <w:outlineLvl w:val="4"/>
    </w:pPr>
    <w:rPr>
      <w:rFonts w:asciiTheme="majorHAnsi" w:eastAsiaTheme="majorEastAsia" w:hAnsiTheme="majorHAnsi" w:cstheme="majorBidi"/>
      <w:i/>
      <w:color w:val="FF7A00" w:themeColor="accent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340" w:after="120"/>
      <w:contextualSpacing/>
      <w:outlineLvl w:val="5"/>
    </w:pPr>
    <w:rPr>
      <w:rFonts w:asciiTheme="majorHAnsi" w:eastAsiaTheme="majorEastAsia" w:hAnsiTheme="majorHAnsi" w:cstheme="majorBidi"/>
      <w:b/>
      <w:color w:val="FF7A00" w:themeColor="accent1"/>
      <w:sz w:val="2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340" w:after="120"/>
      <w:contextualSpacing/>
      <w:outlineLvl w:val="6"/>
    </w:pPr>
    <w:rPr>
      <w:rFonts w:asciiTheme="majorHAnsi" w:eastAsiaTheme="majorEastAsia" w:hAnsiTheme="majorHAnsi" w:cstheme="majorBidi"/>
      <w:b/>
      <w:i/>
      <w:iCs/>
      <w:color w:val="FF7A00" w:themeColor="accent1"/>
      <w:sz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340" w:after="120"/>
      <w:contextualSpacing/>
      <w:outlineLvl w:val="7"/>
    </w:pPr>
    <w:rPr>
      <w:rFonts w:asciiTheme="majorHAnsi" w:eastAsiaTheme="majorEastAsia" w:hAnsiTheme="majorHAnsi" w:cstheme="majorBidi"/>
      <w:color w:val="FF7A00" w:themeColor="accent1"/>
      <w:sz w:val="20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340" w:after="120"/>
      <w:contextualSpacing/>
      <w:outlineLvl w:val="8"/>
    </w:pPr>
    <w:rPr>
      <w:rFonts w:asciiTheme="majorHAnsi" w:eastAsiaTheme="majorEastAsia" w:hAnsiTheme="majorHAnsi" w:cstheme="majorBidi"/>
      <w:i/>
      <w:iCs/>
      <w:color w:val="FF7A00" w:themeColor="accent1"/>
      <w:sz w:val="20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"/>
    <w:qFormat/>
    <w:pPr>
      <w:pBdr>
        <w:bottom w:val="single" w:sz="48" w:space="22" w:color="FF7A00" w:themeColor="accent1"/>
      </w:pBdr>
      <w:spacing w:after="400" w:line="240" w:lineRule="auto"/>
      <w:contextualSpacing/>
    </w:pPr>
    <w:rPr>
      <w:rFonts w:asciiTheme="majorHAnsi" w:eastAsiaTheme="majorEastAsia" w:hAnsiTheme="majorHAnsi" w:cstheme="majorBidi"/>
      <w:b/>
      <w:color w:val="454541" w:themeColor="text2" w:themeTint="E6"/>
      <w:kern w:val="28"/>
      <w:sz w:val="60"/>
      <w:szCs w:val="56"/>
    </w:rPr>
  </w:style>
  <w:style w:type="character" w:customStyle="1" w:styleId="TitleChar">
    <w:name w:val="Title Char"/>
    <w:basedOn w:val="DefaultParagraphFont"/>
    <w:link w:val="Title"/>
    <w:uiPriority w:val="1"/>
    <w:rPr>
      <w:rFonts w:asciiTheme="majorHAnsi" w:eastAsiaTheme="majorEastAsia" w:hAnsiTheme="majorHAnsi" w:cstheme="majorBidi"/>
      <w:b/>
      <w:color w:val="454541" w:themeColor="text2" w:themeTint="E6"/>
      <w:kern w:val="28"/>
      <w:sz w:val="60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color w:val="454541" w:themeColor="text2" w:themeTint="E6"/>
      <w:sz w:val="44"/>
      <w:szCs w:val="32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i/>
      <w:color w:val="FF7A00" w:themeColor="accent1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b/>
      <w:color w:val="FF7A00" w:themeColor="accent1"/>
      <w:sz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b/>
      <w:i/>
      <w:iCs/>
      <w:color w:val="FF7A00" w:themeColor="accent1"/>
      <w:sz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color w:val="FF7A00" w:themeColor="accent1"/>
      <w:sz w:val="20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/>
      <w:iCs/>
      <w:color w:val="FF7A00" w:themeColor="accent1"/>
      <w:sz w:val="20"/>
      <w:szCs w:val="21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480"/>
      <w:contextualSpacing/>
    </w:pPr>
    <w:rPr>
      <w:rFonts w:eastAsiaTheme="minorEastAsia"/>
      <w:color w:val="FF7A00" w:themeColor="accent1"/>
      <w:sz w:val="34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olor w:val="FF7A00" w:themeColor="accent1"/>
      <w:sz w:val="34"/>
      <w:szCs w:val="22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666660" w:themeColor="text2" w:themeTint="BF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454541" w:themeColor="text2" w:themeTint="E6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  <w:color w:val="666660" w:themeColor="text2" w:themeTint="BF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320" w:after="320"/>
    </w:pPr>
    <w:rPr>
      <w:i/>
      <w:iCs/>
      <w:sz w:val="34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4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320" w:after="320"/>
    </w:pPr>
    <w:rPr>
      <w:b/>
      <w:i/>
      <w:iCs/>
      <w:color w:val="454541" w:themeColor="text2" w:themeTint="E6"/>
      <w:sz w:val="34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color w:val="454541" w:themeColor="text2" w:themeTint="E6"/>
      <w:sz w:val="34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666660" w:themeColor="text2" w:themeTint="BF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666660" w:themeColor="text2" w:themeTint="BF"/>
      <w:spacing w:val="0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0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paragraph" w:styleId="TOAHeading">
    <w:name w:val="toa heading"/>
    <w:basedOn w:val="Normal"/>
    <w:next w:val="Normal"/>
    <w:uiPriority w:val="99"/>
    <w:semiHidden/>
    <w:unhideWhenUsed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Header">
    <w:name w:val="header"/>
    <w:basedOn w:val="Normal"/>
    <w:link w:val="HeaderChar"/>
    <w:uiPriority w:val="99"/>
    <w:unhideWhenUsed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wasinsiwasarit/Library/Containers/com.microsoft.Word/Data/Library/Application%20Support/Microsoft/Office/16.0/DTS/en-US%7bEADE05A3-4001-7F43-9EAF-CF1E23C035C2%7d/%7b57F4199C-5067-7C46-979F-FA48CED8CE84%7dtf10002069.dotx" TargetMode="External"/></Relationships>
</file>

<file path=word/theme/theme1.xml><?xml version="1.0" encoding="utf-8"?>
<a:theme xmlns:a="http://schemas.openxmlformats.org/drawingml/2006/main" name="Office Theme">
  <a:themeElements>
    <a:clrScheme name="Journal">
      <a:dk1>
        <a:sysClr val="windowText" lastClr="000000"/>
      </a:dk1>
      <a:lt1>
        <a:sysClr val="window" lastClr="FFFFFF"/>
      </a:lt1>
      <a:dk2>
        <a:srgbClr val="31312E"/>
      </a:dk2>
      <a:lt2>
        <a:srgbClr val="FDFBF9"/>
      </a:lt2>
      <a:accent1>
        <a:srgbClr val="FF7A00"/>
      </a:accent1>
      <a:accent2>
        <a:srgbClr val="FF6275"/>
      </a:accent2>
      <a:accent3>
        <a:srgbClr val="9CC346"/>
      </a:accent3>
      <a:accent4>
        <a:srgbClr val="A96EB6"/>
      </a:accent4>
      <a:accent5>
        <a:srgbClr val="F89A4A"/>
      </a:accent5>
      <a:accent6>
        <a:srgbClr val="E7D364"/>
      </a:accent6>
      <a:hlink>
        <a:srgbClr val="34B6C3"/>
      </a:hlink>
      <a:folHlink>
        <a:srgbClr val="A96EB6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{57F4199C-5067-7C46-979F-FA48CED8CE84}tf10002069.dotx</Template>
  <TotalTime>4</TotalTime>
  <Pages>14</Pages>
  <Words>803</Words>
  <Characters>4582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Wasin  Siwasarit</cp:lastModifiedBy>
  <cp:revision>5</cp:revision>
  <dcterms:created xsi:type="dcterms:W3CDTF">2022-04-30T15:08:00Z</dcterms:created>
  <dcterms:modified xsi:type="dcterms:W3CDTF">2022-05-04T11:09:00Z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TF10002001</vt:lpwstr>
  </property>
</Properties>
</file>