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388" w:rsidRDefault="00AE3388">
      <w:pPr>
        <w:pStyle w:val="Heading1"/>
        <w:jc w:val="center"/>
        <w:rPr>
          <w:rFonts w:ascii="Times New Roman" w:hAnsi="Times New Roman"/>
          <w:b/>
          <w:bCs/>
          <w:u w:val="none"/>
        </w:rPr>
      </w:pPr>
      <w:r>
        <w:rPr>
          <w:rFonts w:ascii="Times New Roman" w:hAnsi="Times New Roman"/>
          <w:b/>
          <w:bCs/>
          <w:u w:val="none"/>
        </w:rPr>
        <w:t>EE 460</w:t>
      </w:r>
    </w:p>
    <w:p w:rsidR="00AE3388" w:rsidRPr="0051790A" w:rsidRDefault="00AE3388">
      <w:pPr>
        <w:jc w:val="center"/>
        <w:rPr>
          <w:rFonts w:ascii="Times New Roman" w:hAnsi="Times New Roman"/>
          <w:b/>
          <w:bCs/>
          <w:sz w:val="28"/>
          <w:szCs w:val="28"/>
        </w:rPr>
      </w:pPr>
      <w:r w:rsidRPr="0051790A">
        <w:rPr>
          <w:rFonts w:ascii="Times New Roman" w:hAnsi="Times New Roman"/>
          <w:b/>
          <w:bCs/>
          <w:sz w:val="28"/>
          <w:szCs w:val="28"/>
        </w:rPr>
        <w:t>The Thai Economy</w:t>
      </w:r>
    </w:p>
    <w:p w:rsidR="00AE3388" w:rsidRPr="00752702" w:rsidRDefault="00AE3388" w:rsidP="00A166B9">
      <w:pPr>
        <w:spacing w:line="360" w:lineRule="auto"/>
        <w:jc w:val="center"/>
        <w:rPr>
          <w:rFonts w:ascii="Times New Roman" w:hAnsi="Times New Roman" w:cs="Times New Roman"/>
          <w:b/>
          <w:bCs/>
          <w:color w:val="000000"/>
          <w:sz w:val="28"/>
        </w:rPr>
      </w:pPr>
      <w:r w:rsidRPr="00752702">
        <w:rPr>
          <w:rFonts w:ascii="Times New Roman" w:hAnsi="Times New Roman" w:cs="Times New Roman"/>
          <w:b/>
          <w:bCs/>
          <w:color w:val="000000"/>
          <w:sz w:val="28"/>
        </w:rPr>
        <w:t>Semester 1/2012 (August 14 – December 1, 2012)</w:t>
      </w:r>
    </w:p>
    <w:p w:rsidR="00AE3388" w:rsidRDefault="00AE3388" w:rsidP="00C24EEA">
      <w:pPr>
        <w:pStyle w:val="Heading2"/>
      </w:pPr>
    </w:p>
    <w:p w:rsidR="00AE3388" w:rsidRDefault="00AE3388">
      <w:pPr>
        <w:jc w:val="center"/>
        <w:rPr>
          <w:b/>
          <w:bCs/>
        </w:rPr>
      </w:pPr>
    </w:p>
    <w:p w:rsidR="00AE3388" w:rsidRDefault="00AE3388">
      <w:pPr>
        <w:pStyle w:val="Heading1"/>
        <w:rPr>
          <w:b/>
          <w:bCs/>
          <w:sz w:val="40"/>
          <w:szCs w:val="40"/>
        </w:rPr>
      </w:pPr>
      <w:r w:rsidRPr="00A166B9">
        <w:rPr>
          <w:b/>
          <w:bCs/>
          <w:sz w:val="40"/>
          <w:szCs w:val="40"/>
        </w:rPr>
        <w:t>Guidelines for Proposal Preparation</w:t>
      </w:r>
    </w:p>
    <w:p w:rsidR="00AE3388" w:rsidRPr="00A166B9" w:rsidRDefault="00AE3388" w:rsidP="00A166B9"/>
    <w:p w:rsidR="00AE3388" w:rsidRDefault="00AE3388">
      <w:r>
        <w:t>The main purpose of the proposal is to inform the readers of :</w:t>
      </w:r>
    </w:p>
    <w:p w:rsidR="00AE3388" w:rsidRDefault="00AE3388">
      <w:pPr>
        <w:numPr>
          <w:ilvl w:val="0"/>
          <w:numId w:val="1"/>
        </w:numPr>
      </w:pPr>
      <w:r>
        <w:t>What topic or area of research we are working on;</w:t>
      </w:r>
    </w:p>
    <w:p w:rsidR="00AE3388" w:rsidRDefault="00AE3388">
      <w:pPr>
        <w:numPr>
          <w:ilvl w:val="0"/>
          <w:numId w:val="1"/>
        </w:numPr>
      </w:pPr>
      <w:r>
        <w:t>What kind of questions we are answering;</w:t>
      </w:r>
    </w:p>
    <w:p w:rsidR="00AE3388" w:rsidRDefault="00AE3388">
      <w:pPr>
        <w:numPr>
          <w:ilvl w:val="0"/>
          <w:numId w:val="1"/>
        </w:numPr>
      </w:pPr>
      <w:r>
        <w:t>Which methods we are using to answer those questions;</w:t>
      </w:r>
    </w:p>
    <w:p w:rsidR="00AE3388" w:rsidRDefault="00AE3388">
      <w:pPr>
        <w:numPr>
          <w:ilvl w:val="0"/>
          <w:numId w:val="1"/>
        </w:numPr>
      </w:pPr>
      <w:r>
        <w:t>Who else have worked on the issues related to the topic;</w:t>
      </w:r>
    </w:p>
    <w:p w:rsidR="00AE3388" w:rsidRDefault="00AE3388">
      <w:pPr>
        <w:numPr>
          <w:ilvl w:val="0"/>
          <w:numId w:val="1"/>
        </w:numPr>
      </w:pPr>
      <w:r>
        <w:t>How we can make use of other studies and what additional contribution we can make to the existing knowledge;</w:t>
      </w:r>
    </w:p>
    <w:p w:rsidR="00AE3388" w:rsidRDefault="00AE3388">
      <w:pPr>
        <w:numPr>
          <w:ilvl w:val="0"/>
          <w:numId w:val="1"/>
        </w:numPr>
      </w:pPr>
      <w:r>
        <w:t>How we can rely on other previous studies for the methodology we want to adopt in our research work;</w:t>
      </w:r>
    </w:p>
    <w:p w:rsidR="00AE3388" w:rsidRDefault="00AE3388">
      <w:pPr>
        <w:numPr>
          <w:ilvl w:val="0"/>
          <w:numId w:val="1"/>
        </w:numPr>
      </w:pPr>
      <w:r>
        <w:t>What types of data we need in our study, and where are the sources of information needed;</w:t>
      </w:r>
    </w:p>
    <w:p w:rsidR="00AE3388" w:rsidRDefault="00AE3388">
      <w:pPr>
        <w:numPr>
          <w:ilvl w:val="0"/>
          <w:numId w:val="1"/>
        </w:numPr>
      </w:pPr>
      <w:r>
        <w:t>What kind of results we expect from our work, and how useful they are;</w:t>
      </w:r>
    </w:p>
    <w:p w:rsidR="00AE3388" w:rsidRDefault="00AE3388">
      <w:pPr>
        <w:numPr>
          <w:ilvl w:val="0"/>
          <w:numId w:val="1"/>
        </w:numPr>
      </w:pPr>
      <w:r>
        <w:t>What will our final report looks like.</w:t>
      </w:r>
    </w:p>
    <w:p w:rsidR="00AE3388" w:rsidRDefault="00AE3388"/>
    <w:p w:rsidR="00AE3388" w:rsidRDefault="00AE3388">
      <w:r>
        <w:t>Therefore, the proposal should consist of the following:</w:t>
      </w:r>
    </w:p>
    <w:p w:rsidR="00AE3388" w:rsidRDefault="00AE3388">
      <w:pPr>
        <w:numPr>
          <w:ilvl w:val="0"/>
          <w:numId w:val="2"/>
        </w:numPr>
      </w:pPr>
      <w:r>
        <w:rPr>
          <w:b/>
          <w:bCs/>
        </w:rPr>
        <w:t>Title of the report</w:t>
      </w:r>
      <w:r>
        <w:t>: the title should be self-explanatory, i.e. short but giving enough information on what we are working on.</w:t>
      </w:r>
    </w:p>
    <w:p w:rsidR="00AE3388" w:rsidRDefault="00AE3388">
      <w:pPr>
        <w:numPr>
          <w:ilvl w:val="0"/>
          <w:numId w:val="2"/>
        </w:numPr>
      </w:pPr>
      <w:r>
        <w:rPr>
          <w:b/>
          <w:bCs/>
        </w:rPr>
        <w:t>Introduction</w:t>
      </w:r>
      <w:r>
        <w:t>: the background, the importance, and the usefulness of our study.</w:t>
      </w:r>
    </w:p>
    <w:p w:rsidR="00AE3388" w:rsidRDefault="00AE3388">
      <w:pPr>
        <w:numPr>
          <w:ilvl w:val="0"/>
          <w:numId w:val="2"/>
        </w:numPr>
      </w:pPr>
      <w:r>
        <w:rPr>
          <w:b/>
          <w:bCs/>
        </w:rPr>
        <w:t>Objective</w:t>
      </w:r>
      <w:r>
        <w:t>: the main issues or questions we intend to explain or answer; the hypotheses we want to test. For this short term paper, the objective should be limited to only one issue/question.</w:t>
      </w:r>
    </w:p>
    <w:p w:rsidR="00AE3388" w:rsidRDefault="00AE3388">
      <w:pPr>
        <w:numPr>
          <w:ilvl w:val="0"/>
          <w:numId w:val="2"/>
        </w:numPr>
      </w:pPr>
      <w:r>
        <w:rPr>
          <w:b/>
          <w:bCs/>
        </w:rPr>
        <w:t>Scope of Study</w:t>
      </w:r>
      <w:r>
        <w:t>: the coverage of the study, e.g. which time period, which countries, which commodities, which policy measures, which impacts, etc.</w:t>
      </w:r>
    </w:p>
    <w:p w:rsidR="00AE3388" w:rsidRDefault="00AE3388">
      <w:pPr>
        <w:numPr>
          <w:ilvl w:val="0"/>
          <w:numId w:val="2"/>
        </w:numPr>
      </w:pPr>
      <w:r>
        <w:rPr>
          <w:b/>
          <w:bCs/>
        </w:rPr>
        <w:t>Literature Review</w:t>
      </w:r>
      <w:r>
        <w:t>: review as many previous related studies as possible, by explaining their objectives, scope, methods, data, main findings and conclusions. Comparing and contrasting these studies is also recommended.</w:t>
      </w:r>
    </w:p>
    <w:p w:rsidR="00AE3388" w:rsidRDefault="00AE3388" w:rsidP="00CD3FFA">
      <w:pPr>
        <w:numPr>
          <w:ilvl w:val="0"/>
          <w:numId w:val="2"/>
        </w:numPr>
      </w:pPr>
      <w:r>
        <w:rPr>
          <w:b/>
          <w:bCs/>
        </w:rPr>
        <w:t>Methodology</w:t>
      </w:r>
      <w:r>
        <w:t>: explain the ideas, theories, models, estimation techniques, formulae, statistical or econometric analysis, data presentation (in the form of tables, graphs, etc.), descriptive analysis, field surveys, etc. we expect to use in our study. There is nothing wrong in adopting or adapting the methods used by others, as long as we have something new to add to the existing stock of knowledge. This part should be the most important section of the proposal.</w:t>
      </w:r>
    </w:p>
    <w:p w:rsidR="00AE3388" w:rsidRDefault="00AE3388">
      <w:pPr>
        <w:numPr>
          <w:ilvl w:val="0"/>
          <w:numId w:val="2"/>
        </w:numPr>
      </w:pPr>
      <w:r>
        <w:rPr>
          <w:b/>
          <w:bCs/>
        </w:rPr>
        <w:t>Data Requirements</w:t>
      </w:r>
      <w:r>
        <w:t>: explain the data we need for our study (both statistical and qualitative data), the ways in which we can acquire the data, the sources of the data, and how we will process and handle these data.</w:t>
      </w:r>
    </w:p>
    <w:p w:rsidR="00AE3388" w:rsidRDefault="00AE3388">
      <w:pPr>
        <w:numPr>
          <w:ilvl w:val="0"/>
          <w:numId w:val="2"/>
        </w:numPr>
      </w:pPr>
      <w:r>
        <w:rPr>
          <w:b/>
          <w:bCs/>
        </w:rPr>
        <w:t>Expected Results</w:t>
      </w:r>
      <w:r>
        <w:t>: explain what we expect our study results to be (positive VS negative, upward VS downward trend, low VS high impacts, etc.), and why. Also explain how our results can be useful, e.g. suggesting  how our findings are expected to be used in future research work.</w:t>
      </w:r>
    </w:p>
    <w:p w:rsidR="00AE3388" w:rsidRDefault="00AE3388">
      <w:pPr>
        <w:numPr>
          <w:ilvl w:val="0"/>
          <w:numId w:val="2"/>
        </w:numPr>
      </w:pPr>
      <w:r>
        <w:rPr>
          <w:b/>
          <w:bCs/>
        </w:rPr>
        <w:t>Report Outline</w:t>
      </w:r>
      <w:r>
        <w:t>: list the subtitles/headings/subheadings of our final report, which should give some idea of what our report will finally look like.</w:t>
      </w:r>
    </w:p>
    <w:p w:rsidR="00AE3388" w:rsidRDefault="00AE3388"/>
    <w:p w:rsidR="00AE3388" w:rsidRDefault="00AE3388" w:rsidP="003C098A">
      <w:pPr>
        <w:pStyle w:val="Heading1"/>
        <w:rPr>
          <w:b/>
          <w:bCs/>
        </w:rPr>
      </w:pPr>
      <w:r>
        <w:rPr>
          <w:b/>
          <w:bCs/>
        </w:rPr>
        <w:t>Proposal Submission</w:t>
      </w:r>
    </w:p>
    <w:p w:rsidR="00AE3388" w:rsidRDefault="00AE3388" w:rsidP="00D738A4">
      <w:pPr>
        <w:numPr>
          <w:ilvl w:val="0"/>
          <w:numId w:val="3"/>
        </w:numPr>
      </w:pPr>
      <w:r>
        <w:t xml:space="preserve">Each student is required to submit his/her typed proposal to the instructor  by  </w:t>
      </w:r>
      <w:r w:rsidRPr="00A166B9">
        <w:rPr>
          <w:b/>
          <w:bCs/>
          <w:u w:val="single"/>
        </w:rPr>
        <w:t>Thursday October 25, 2012</w:t>
      </w:r>
      <w:r>
        <w:t xml:space="preserve">. It can be sent either by e-mail </w:t>
      </w:r>
      <w:r w:rsidRPr="007F58F9">
        <w:t>(</w:t>
      </w:r>
      <w:hyperlink r:id="rId7" w:history="1">
        <w:r w:rsidRPr="007F58F9">
          <w:rPr>
            <w:rStyle w:val="Hyperlink"/>
            <w:rFonts w:cs="Angsana New"/>
            <w:color w:val="auto"/>
            <w:u w:val="none"/>
          </w:rPr>
          <w:t>praipol@econ.tu.ac.th</w:t>
        </w:r>
      </w:hyperlink>
      <w:r>
        <w:t xml:space="preserve">) or by hand.  Each proposal should be no more than </w:t>
      </w:r>
      <w:r>
        <w:rPr>
          <w:u w:val="single"/>
        </w:rPr>
        <w:t>five pages</w:t>
      </w:r>
      <w:r>
        <w:t xml:space="preserve">  long.</w:t>
      </w:r>
    </w:p>
    <w:p w:rsidR="00AE3388" w:rsidRDefault="00AE3388" w:rsidP="00A166B9">
      <w:pPr>
        <w:numPr>
          <w:ilvl w:val="0"/>
          <w:numId w:val="3"/>
        </w:numPr>
      </w:pPr>
      <w:r>
        <w:t xml:space="preserve">Comments and suggestions on the submitted proposals will be given by the instructor in the following week. </w:t>
      </w:r>
    </w:p>
    <w:p w:rsidR="00AE3388" w:rsidRDefault="00AE3388" w:rsidP="00A166B9">
      <w:pPr>
        <w:ind w:left="720"/>
      </w:pPr>
    </w:p>
    <w:p w:rsidR="00AE3388" w:rsidRDefault="00AE3388">
      <w:pPr>
        <w:jc w:val="center"/>
      </w:pPr>
      <w:r>
        <w:t>****************************************</w:t>
      </w:r>
    </w:p>
    <w:sectPr w:rsidR="00AE3388" w:rsidSect="000C42C7">
      <w:footerReference w:type="default" r:id="rId8"/>
      <w:type w:val="nextColumn"/>
      <w:pgSz w:w="12240" w:h="15840" w:code="1"/>
      <w:pgMar w:top="1440" w:right="1797"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388" w:rsidRDefault="00AE3388" w:rsidP="0051790A">
      <w:r>
        <w:separator/>
      </w:r>
    </w:p>
  </w:endnote>
  <w:endnote w:type="continuationSeparator" w:id="1">
    <w:p w:rsidR="00AE3388" w:rsidRDefault="00AE3388" w:rsidP="005179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388" w:rsidRDefault="00AE3388">
    <w:pPr>
      <w:pStyle w:val="Footer"/>
      <w:jc w:val="center"/>
    </w:pPr>
    <w:r>
      <w:fldChar w:fldCharType="begin"/>
    </w:r>
    <w:r>
      <w:instrText xml:space="preserve"> PAGE   \* MERGEFORMAT </w:instrText>
    </w:r>
    <w:r>
      <w:fldChar w:fldCharType="separate"/>
    </w:r>
    <w:r>
      <w:rPr>
        <w:noProof/>
      </w:rPr>
      <w:t>1</w:t>
    </w:r>
    <w:r>
      <w:fldChar w:fldCharType="end"/>
    </w:r>
  </w:p>
  <w:p w:rsidR="00AE3388" w:rsidRDefault="00AE33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388" w:rsidRDefault="00AE3388" w:rsidP="0051790A">
      <w:r>
        <w:separator/>
      </w:r>
    </w:p>
  </w:footnote>
  <w:footnote w:type="continuationSeparator" w:id="1">
    <w:p w:rsidR="00AE3388" w:rsidRDefault="00AE3388" w:rsidP="005179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0E91"/>
    <w:multiLevelType w:val="singleLevel"/>
    <w:tmpl w:val="E850EA00"/>
    <w:lvl w:ilvl="0">
      <w:start w:val="1"/>
      <w:numFmt w:val="decimal"/>
      <w:lvlText w:val="%1)"/>
      <w:lvlJc w:val="left"/>
      <w:pPr>
        <w:tabs>
          <w:tab w:val="num" w:pos="1080"/>
        </w:tabs>
        <w:ind w:left="1080" w:hanging="360"/>
      </w:pPr>
      <w:rPr>
        <w:rFonts w:cs="Times New Roman" w:hint="default"/>
      </w:rPr>
    </w:lvl>
  </w:abstractNum>
  <w:abstractNum w:abstractNumId="1">
    <w:nsid w:val="43043578"/>
    <w:multiLevelType w:val="singleLevel"/>
    <w:tmpl w:val="DA6CF920"/>
    <w:lvl w:ilvl="0">
      <w:numFmt w:val="bullet"/>
      <w:lvlText w:val="-"/>
      <w:lvlJc w:val="left"/>
      <w:pPr>
        <w:tabs>
          <w:tab w:val="num" w:pos="1080"/>
        </w:tabs>
        <w:ind w:left="1080" w:hanging="360"/>
      </w:pPr>
      <w:rPr>
        <w:rFonts w:hint="default"/>
      </w:rPr>
    </w:lvl>
  </w:abstractNum>
  <w:abstractNum w:abstractNumId="2">
    <w:nsid w:val="62AF2A2B"/>
    <w:multiLevelType w:val="singleLevel"/>
    <w:tmpl w:val="E90C1F62"/>
    <w:lvl w:ilvl="0">
      <w:start w:val="1"/>
      <w:numFmt w:val="lowerLetter"/>
      <w:lvlText w:val="%1)"/>
      <w:lvlJc w:val="left"/>
      <w:pPr>
        <w:tabs>
          <w:tab w:val="num" w:pos="1080"/>
        </w:tabs>
        <w:ind w:left="1080" w:hanging="360"/>
      </w:pPr>
      <w:rPr>
        <w:rFonts w:cs="Times New Roman"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31E1"/>
    <w:rsid w:val="000C42C7"/>
    <w:rsid w:val="00186309"/>
    <w:rsid w:val="001A4043"/>
    <w:rsid w:val="002277E2"/>
    <w:rsid w:val="00233E4C"/>
    <w:rsid w:val="003C098A"/>
    <w:rsid w:val="003D4E72"/>
    <w:rsid w:val="0051790A"/>
    <w:rsid w:val="005635AF"/>
    <w:rsid w:val="00752702"/>
    <w:rsid w:val="007E7910"/>
    <w:rsid w:val="007F58F9"/>
    <w:rsid w:val="008031E1"/>
    <w:rsid w:val="009E31CC"/>
    <w:rsid w:val="00A166B9"/>
    <w:rsid w:val="00AE3388"/>
    <w:rsid w:val="00C24EEA"/>
    <w:rsid w:val="00CD3FFA"/>
    <w:rsid w:val="00D738A4"/>
    <w:rsid w:val="00E17C53"/>
    <w:rsid w:val="00F83C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2C7"/>
    <w:rPr>
      <w:rFonts w:ascii="Angsana New" w:eastAsia="Times New Roman"/>
      <w:sz w:val="32"/>
      <w:szCs w:val="32"/>
    </w:rPr>
  </w:style>
  <w:style w:type="paragraph" w:styleId="Heading1">
    <w:name w:val="heading 1"/>
    <w:basedOn w:val="Normal"/>
    <w:next w:val="Normal"/>
    <w:link w:val="Heading1Char"/>
    <w:uiPriority w:val="99"/>
    <w:qFormat/>
    <w:rsid w:val="000C42C7"/>
    <w:pPr>
      <w:keepNext/>
      <w:outlineLvl w:val="0"/>
    </w:pPr>
    <w:rPr>
      <w:rFonts w:cs="Cordia New"/>
      <w:u w:val="single"/>
    </w:rPr>
  </w:style>
  <w:style w:type="paragraph" w:styleId="Heading2">
    <w:name w:val="heading 2"/>
    <w:basedOn w:val="Normal"/>
    <w:next w:val="Normal"/>
    <w:link w:val="Heading2Char"/>
    <w:uiPriority w:val="99"/>
    <w:qFormat/>
    <w:rsid w:val="000C42C7"/>
    <w:pPr>
      <w:keepNext/>
      <w:jc w:val="center"/>
      <w:outlineLvl w:val="1"/>
    </w:pPr>
    <w:rPr>
      <w:rFonts w:ascii="Times New Roman" w:hAnsi="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EF8"/>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175EF8"/>
    <w:rPr>
      <w:rFonts w:asciiTheme="majorHAnsi" w:eastAsiaTheme="majorEastAsia" w:hAnsiTheme="majorHAnsi" w:cstheme="majorBidi"/>
      <w:b/>
      <w:bCs/>
      <w:i/>
      <w:iCs/>
      <w:sz w:val="28"/>
      <w:szCs w:val="35"/>
    </w:rPr>
  </w:style>
  <w:style w:type="paragraph" w:styleId="BalloonText">
    <w:name w:val="Balloon Text"/>
    <w:basedOn w:val="Normal"/>
    <w:link w:val="BalloonTextChar"/>
    <w:uiPriority w:val="99"/>
    <w:semiHidden/>
    <w:rsid w:val="007F58F9"/>
    <w:rPr>
      <w:rFonts w:ascii="Tahoma" w:eastAsia="Cordia New" w:hAnsi="Tahoma"/>
      <w:sz w:val="16"/>
      <w:szCs w:val="18"/>
    </w:rPr>
  </w:style>
  <w:style w:type="character" w:customStyle="1" w:styleId="BalloonTextChar">
    <w:name w:val="Balloon Text Char"/>
    <w:basedOn w:val="DefaultParagraphFont"/>
    <w:link w:val="BalloonText"/>
    <w:uiPriority w:val="99"/>
    <w:semiHidden/>
    <w:rsid w:val="00175EF8"/>
    <w:rPr>
      <w:rFonts w:ascii="Times New Roman" w:eastAsia="Times New Roman" w:hAnsi="Times New Roman"/>
      <w:sz w:val="0"/>
      <w:szCs w:val="0"/>
    </w:rPr>
  </w:style>
  <w:style w:type="character" w:styleId="Hyperlink">
    <w:name w:val="Hyperlink"/>
    <w:basedOn w:val="DefaultParagraphFont"/>
    <w:uiPriority w:val="99"/>
    <w:rsid w:val="007F58F9"/>
    <w:rPr>
      <w:rFonts w:cs="Times New Roman"/>
      <w:color w:val="0000FF"/>
      <w:u w:val="single"/>
    </w:rPr>
  </w:style>
  <w:style w:type="paragraph" w:styleId="Header">
    <w:name w:val="header"/>
    <w:basedOn w:val="Normal"/>
    <w:link w:val="HeaderChar"/>
    <w:uiPriority w:val="99"/>
    <w:semiHidden/>
    <w:rsid w:val="0051790A"/>
    <w:pPr>
      <w:tabs>
        <w:tab w:val="center" w:pos="4680"/>
        <w:tab w:val="right" w:pos="9360"/>
      </w:tabs>
    </w:pPr>
    <w:rPr>
      <w:szCs w:val="40"/>
    </w:rPr>
  </w:style>
  <w:style w:type="character" w:customStyle="1" w:styleId="HeaderChar">
    <w:name w:val="Header Char"/>
    <w:basedOn w:val="DefaultParagraphFont"/>
    <w:link w:val="Header"/>
    <w:uiPriority w:val="99"/>
    <w:semiHidden/>
    <w:locked/>
    <w:rsid w:val="0051790A"/>
    <w:rPr>
      <w:rFonts w:ascii="Angsana New" w:cs="Times New Roman"/>
      <w:sz w:val="40"/>
      <w:szCs w:val="40"/>
    </w:rPr>
  </w:style>
  <w:style w:type="paragraph" w:styleId="Footer">
    <w:name w:val="footer"/>
    <w:basedOn w:val="Normal"/>
    <w:link w:val="FooterChar"/>
    <w:uiPriority w:val="99"/>
    <w:rsid w:val="0051790A"/>
    <w:pPr>
      <w:tabs>
        <w:tab w:val="center" w:pos="4680"/>
        <w:tab w:val="right" w:pos="9360"/>
      </w:tabs>
    </w:pPr>
    <w:rPr>
      <w:szCs w:val="40"/>
    </w:rPr>
  </w:style>
  <w:style w:type="character" w:customStyle="1" w:styleId="FooterChar">
    <w:name w:val="Footer Char"/>
    <w:basedOn w:val="DefaultParagraphFont"/>
    <w:link w:val="Footer"/>
    <w:uiPriority w:val="99"/>
    <w:locked/>
    <w:rsid w:val="0051790A"/>
    <w:rPr>
      <w:rFonts w:ascii="Angsana New" w:cs="Times New Roman"/>
      <w:sz w:val="40"/>
      <w:szCs w:val="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aipol@econ.tu.ac.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Pages>
  <Words>471</Words>
  <Characters>2685</Characters>
  <Application>Microsoft Office Outlook</Application>
  <DocSecurity>0</DocSecurity>
  <Lines>0</Lines>
  <Paragraphs>0</Paragraphs>
  <ScaleCrop>false</ScaleCrop>
  <Company>preloads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EE459 Seminar in International Economics</dc:title>
  <dc:subject/>
  <dc:creator>praipol</dc:creator>
  <cp:keywords/>
  <dc:description/>
  <cp:lastModifiedBy>WincoolV5</cp:lastModifiedBy>
  <cp:revision>3</cp:revision>
  <cp:lastPrinted>2012-10-02T06:06:00Z</cp:lastPrinted>
  <dcterms:created xsi:type="dcterms:W3CDTF">2012-10-02T05:21:00Z</dcterms:created>
  <dcterms:modified xsi:type="dcterms:W3CDTF">2012-10-02T06:06:00Z</dcterms:modified>
</cp:coreProperties>
</file>